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6B4A" w14:textId="77777777" w:rsidR="00BE1717" w:rsidRDefault="006E1C55">
      <w:pPr>
        <w:rPr>
          <w:color w:val="FF0000"/>
        </w:rPr>
      </w:pPr>
      <w:r>
        <w:rPr>
          <w:noProof/>
          <w:color w:val="FF0000"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151CCD" wp14:editId="69FEE5CC">
                <wp:simplePos x="0" y="0"/>
                <wp:positionH relativeFrom="column">
                  <wp:posOffset>5240655</wp:posOffset>
                </wp:positionH>
                <wp:positionV relativeFrom="paragraph">
                  <wp:posOffset>28575</wp:posOffset>
                </wp:positionV>
                <wp:extent cx="1760220" cy="1021080"/>
                <wp:effectExtent l="0" t="0" r="11430" b="26670"/>
                <wp:wrapNone/>
                <wp:docPr id="4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8B81D" w14:textId="77777777" w:rsidR="00BE1717" w:rsidRDefault="00BE1717">
                            <w:pPr>
                              <w:jc w:val="center"/>
                              <w:rPr>
                                <w:rFonts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73DC30BC" w14:textId="77777777" w:rsidR="00BE1717" w:rsidRDefault="00BE1717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1469468" w14:textId="77777777" w:rsidR="00BE1717" w:rsidRDefault="00BE1717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E-LEARNING</w:t>
                            </w:r>
                          </w:p>
                          <w:p w14:paraId="6BB83A36" w14:textId="77777777" w:rsidR="00BE1717" w:rsidRDefault="00BE1717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PROVISION</w:t>
                            </w:r>
                          </w:p>
                          <w:p w14:paraId="159E210E" w14:textId="513152F1" w:rsidR="006E1C55" w:rsidRPr="006E1C55" w:rsidRDefault="00130FC8">
                            <w:pPr>
                              <w:jc w:val="center"/>
                              <w:rPr>
                                <w:rFonts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SCHOOL DIRECT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151CCD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12.65pt;margin-top:2.25pt;width:138.6pt;height:8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" strokeweight="1pt">
                <v:textbox>
                  <w:txbxContent>
                    <w:p w14:paraId="6E98B81D" w14:textId="77777777" w:rsidR="00BE1717" w:rsidRDefault="00BE1717">
                      <w:pPr>
                        <w:jc w:val="center"/>
                        <w:rPr>
                          <w:rFonts w:cs="Arial"/>
                          <w:b/>
                          <w:sz w:val="4"/>
                          <w:szCs w:val="4"/>
                        </w:rPr>
                      </w:pPr>
                    </w:p>
                    <w:p w14:paraId="73DC30BC" w14:textId="77777777" w:rsidR="00BE1717" w:rsidRDefault="00BE1717">
                      <w:pPr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  <w:p w14:paraId="61469468" w14:textId="77777777" w:rsidR="00BE1717" w:rsidRDefault="00BE1717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E-LEARNING</w:t>
                      </w:r>
                    </w:p>
                    <w:p w14:paraId="6BB83A36" w14:textId="77777777" w:rsidR="00BE1717" w:rsidRDefault="00BE1717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PROVISION</w:t>
                      </w:r>
                    </w:p>
                    <w:p w14:paraId="159E210E" w14:textId="513152F1" w:rsidR="006E1C55" w:rsidRPr="006E1C55" w:rsidRDefault="00130FC8">
                      <w:pPr>
                        <w:jc w:val="center"/>
                        <w:rPr>
                          <w:rFonts w:cs="Arial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color w:val="FF0000"/>
                          <w:sz w:val="28"/>
                          <w:szCs w:val="28"/>
                        </w:rPr>
                        <w:t>SCHOOL DIRECT</w:t>
                      </w:r>
                    </w:p>
                  </w:txbxContent>
                </v:textbox>
              </v:shape>
            </w:pict>
          </mc:Fallback>
        </mc:AlternateContent>
      </w:r>
      <w:r w:rsidR="0038514B" w:rsidRPr="0038514B">
        <w:rPr>
          <w:noProof/>
          <w:color w:val="FF0000"/>
          <w:lang w:eastAsia="en-GB"/>
        </w:rPr>
        <w:drawing>
          <wp:inline distT="0" distB="0" distL="0" distR="0" wp14:anchorId="72C2B094" wp14:editId="31FD0611">
            <wp:extent cx="3172178" cy="1034154"/>
            <wp:effectExtent l="0" t="0" r="3175" b="0"/>
            <wp:docPr id="3" name="Picture 2" descr="A picture containing text, bottle,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D607D9-845F-2540-8621-5D1E7F5C49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text, bottle, sign&#10;&#10;Description automatically generated">
                      <a:extLst>
                        <a:ext uri="{FF2B5EF4-FFF2-40B4-BE49-F238E27FC236}">
                          <a16:creationId xmlns:a16="http://schemas.microsoft.com/office/drawing/2014/main" id="{19D607D9-845F-2540-8621-5D1E7F5C49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89368" cy="103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5F20B" w14:textId="77777777" w:rsidR="00BE1717" w:rsidRDefault="00BE1717">
      <w:pPr>
        <w:rPr>
          <w:color w:val="FF0000"/>
        </w:rPr>
      </w:pPr>
    </w:p>
    <w:p w14:paraId="751342B8" w14:textId="50184F49" w:rsidR="0013619A" w:rsidRPr="0013619A" w:rsidRDefault="0013619A" w:rsidP="0013619A">
      <w:pPr>
        <w:pStyle w:val="Header"/>
        <w:tabs>
          <w:tab w:val="clear" w:pos="4153"/>
          <w:tab w:val="clear" w:pos="8306"/>
        </w:tabs>
        <w:jc w:val="center"/>
        <w:rPr>
          <w:b/>
          <w:bCs/>
          <w:sz w:val="32"/>
          <w:szCs w:val="24"/>
        </w:rPr>
      </w:pPr>
      <w:r w:rsidRPr="0013619A">
        <w:rPr>
          <w:b/>
          <w:bCs/>
          <w:sz w:val="32"/>
          <w:szCs w:val="24"/>
        </w:rPr>
        <w:t>REFERRAL FORM</w:t>
      </w:r>
      <w:r w:rsidR="000339A9">
        <w:rPr>
          <w:b/>
          <w:bCs/>
          <w:sz w:val="32"/>
          <w:szCs w:val="24"/>
        </w:rPr>
        <w:t xml:space="preserve"> ACADEMIC YEAR </w:t>
      </w:r>
      <w:r w:rsidR="000339A9" w:rsidRPr="00431BF4">
        <w:rPr>
          <w:b/>
          <w:bCs/>
          <w:sz w:val="32"/>
          <w:szCs w:val="24"/>
        </w:rPr>
        <w:t>202</w:t>
      </w:r>
      <w:r w:rsidR="009B2735" w:rsidRPr="00431BF4">
        <w:rPr>
          <w:b/>
          <w:bCs/>
          <w:sz w:val="32"/>
          <w:szCs w:val="24"/>
        </w:rPr>
        <w:t>6</w:t>
      </w:r>
      <w:r w:rsidR="000339A9" w:rsidRPr="00431BF4">
        <w:rPr>
          <w:b/>
          <w:bCs/>
          <w:sz w:val="32"/>
          <w:szCs w:val="24"/>
        </w:rPr>
        <w:t>-202</w:t>
      </w:r>
      <w:r w:rsidR="009B2735" w:rsidRPr="00431BF4">
        <w:rPr>
          <w:b/>
          <w:bCs/>
          <w:sz w:val="32"/>
          <w:szCs w:val="24"/>
        </w:rPr>
        <w:t>7</w:t>
      </w:r>
    </w:p>
    <w:p w14:paraId="7EF38BEB" w14:textId="77777777" w:rsidR="0013619A" w:rsidRDefault="0013619A">
      <w:pPr>
        <w:pStyle w:val="Header"/>
        <w:tabs>
          <w:tab w:val="clear" w:pos="4153"/>
          <w:tab w:val="clear" w:pos="8306"/>
        </w:tabs>
        <w:rPr>
          <w:b/>
          <w:bCs/>
        </w:rPr>
      </w:pPr>
    </w:p>
    <w:p w14:paraId="08D3C853" w14:textId="27D46EAC" w:rsidR="0035095D" w:rsidRPr="0035095D" w:rsidRDefault="0013619A">
      <w:pPr>
        <w:pStyle w:val="Header"/>
        <w:tabs>
          <w:tab w:val="clear" w:pos="4153"/>
          <w:tab w:val="clear" w:pos="8306"/>
        </w:tabs>
        <w:rPr>
          <w:b/>
          <w:bCs/>
          <w:color w:val="FF0000"/>
          <w:sz w:val="20"/>
        </w:rPr>
      </w:pPr>
      <w:r>
        <w:rPr>
          <w:b/>
          <w:bCs/>
        </w:rPr>
        <w:t xml:space="preserve">REFERRING ORGANISATION INFORMATION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color w:val="FF0000"/>
          <w:sz w:val="20"/>
        </w:rPr>
        <w:t>Please complete</w:t>
      </w:r>
      <w:r w:rsidR="0035095D">
        <w:rPr>
          <w:b/>
          <w:bCs/>
          <w:color w:val="FF0000"/>
          <w:sz w:val="20"/>
        </w:rPr>
        <w:t xml:space="preserve"> all fields</w:t>
      </w:r>
      <w:r>
        <w:rPr>
          <w:b/>
          <w:bCs/>
          <w:color w:val="FF0000"/>
          <w:sz w:val="20"/>
        </w:rPr>
        <w:t xml:space="preserve"> in </w:t>
      </w:r>
      <w:r>
        <w:rPr>
          <w:b/>
          <w:bCs/>
          <w:color w:val="FF0000"/>
          <w:sz w:val="20"/>
          <w:u w:val="single"/>
        </w:rPr>
        <w:t>dark</w:t>
      </w:r>
      <w:r>
        <w:rPr>
          <w:b/>
          <w:bCs/>
          <w:color w:val="FF0000"/>
          <w:sz w:val="20"/>
        </w:rPr>
        <w:t xml:space="preserve"> ink</w:t>
      </w:r>
      <w:r w:rsidR="0035095D">
        <w:rPr>
          <w:b/>
          <w:bCs/>
          <w:color w:val="FF0000"/>
          <w:sz w:val="20"/>
        </w:rPr>
        <w:t>.</w:t>
      </w:r>
    </w:p>
    <w:p w14:paraId="5403F303" w14:textId="77777777" w:rsidR="0013619A" w:rsidRDefault="0013619A">
      <w:pPr>
        <w:pStyle w:val="Header"/>
        <w:tabs>
          <w:tab w:val="clear" w:pos="4153"/>
          <w:tab w:val="clear" w:pos="8306"/>
        </w:tabs>
        <w:rPr>
          <w:b/>
          <w:bCs/>
        </w:rPr>
      </w:pPr>
    </w:p>
    <w:tbl>
      <w:tblPr>
        <w:tblW w:w="139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169"/>
        <w:gridCol w:w="870"/>
        <w:gridCol w:w="123"/>
        <w:gridCol w:w="864"/>
        <w:gridCol w:w="784"/>
        <w:gridCol w:w="431"/>
        <w:gridCol w:w="86"/>
        <w:gridCol w:w="872"/>
        <w:gridCol w:w="124"/>
        <w:gridCol w:w="840"/>
        <w:gridCol w:w="836"/>
        <w:gridCol w:w="255"/>
        <w:gridCol w:w="3189"/>
      </w:tblGrid>
      <w:tr w:rsidR="0013619A" w14:paraId="154414DA" w14:textId="77777777" w:rsidTr="0041037B">
        <w:trPr>
          <w:gridAfter w:val="1"/>
          <w:wAfter w:w="3189" w:type="dxa"/>
          <w:cantSplit/>
        </w:trPr>
        <w:tc>
          <w:tcPr>
            <w:tcW w:w="10774" w:type="dxa"/>
            <w:gridSpan w:val="13"/>
            <w:tcBorders>
              <w:top w:val="single" w:sz="4" w:space="0" w:color="auto"/>
            </w:tcBorders>
          </w:tcPr>
          <w:p w14:paraId="368E89AA" w14:textId="77777777" w:rsidR="0013619A" w:rsidRDefault="0013619A" w:rsidP="0018579D">
            <w:pPr>
              <w:rPr>
                <w:b/>
                <w:sz w:val="16"/>
              </w:rPr>
            </w:pPr>
          </w:p>
        </w:tc>
      </w:tr>
      <w:tr w:rsidR="0013619A" w14:paraId="5D11B5A9" w14:textId="77777777" w:rsidTr="0041037B">
        <w:trPr>
          <w:gridAfter w:val="1"/>
          <w:wAfter w:w="3189" w:type="dxa"/>
          <w:cantSplit/>
          <w:trHeight w:hRule="exact" w:val="480"/>
        </w:trPr>
        <w:tc>
          <w:tcPr>
            <w:tcW w:w="2520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6FE0BDB8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t>Name of Referring Organisation:</w:t>
            </w:r>
          </w:p>
          <w:p w14:paraId="1BDB2379" w14:textId="77777777" w:rsidR="0013619A" w:rsidRDefault="0013619A" w:rsidP="0018579D">
            <w:pPr>
              <w:rPr>
                <w:b/>
                <w:sz w:val="8"/>
              </w:rPr>
            </w:pPr>
          </w:p>
          <w:p w14:paraId="40EC9486" w14:textId="77777777" w:rsidR="0013619A" w:rsidRDefault="0013619A" w:rsidP="0018579D">
            <w:pPr>
              <w:rPr>
                <w:b/>
                <w:sz w:val="16"/>
                <w:szCs w:val="16"/>
              </w:rPr>
            </w:pPr>
          </w:p>
          <w:p w14:paraId="4F0AC207" w14:textId="77777777" w:rsidR="0013619A" w:rsidRDefault="0013619A" w:rsidP="0018579D">
            <w:pPr>
              <w:rPr>
                <w:b/>
              </w:rPr>
            </w:pPr>
          </w:p>
        </w:tc>
        <w:tc>
          <w:tcPr>
            <w:tcW w:w="79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6F37" w14:textId="77777777" w:rsidR="0013619A" w:rsidRDefault="0013619A" w:rsidP="0013619A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403187AB" w14:textId="77777777" w:rsidR="0013619A" w:rsidRDefault="0013619A" w:rsidP="0018579D">
            <w:pPr>
              <w:rPr>
                <w:b/>
              </w:rPr>
            </w:pPr>
          </w:p>
        </w:tc>
        <w:tc>
          <w:tcPr>
            <w:tcW w:w="2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E7A2C" w14:textId="77777777" w:rsidR="0013619A" w:rsidRDefault="0013619A" w:rsidP="0018579D">
            <w:pPr>
              <w:rPr>
                <w:b/>
              </w:rPr>
            </w:pPr>
          </w:p>
        </w:tc>
      </w:tr>
      <w:tr w:rsidR="0013619A" w14:paraId="33F7BAA9" w14:textId="77777777" w:rsidTr="0041037B">
        <w:trPr>
          <w:gridAfter w:val="1"/>
          <w:wAfter w:w="3189" w:type="dxa"/>
          <w:cantSplit/>
        </w:trPr>
        <w:tc>
          <w:tcPr>
            <w:tcW w:w="2520" w:type="dxa"/>
            <w:vMerge/>
            <w:tcBorders>
              <w:right w:val="nil"/>
            </w:tcBorders>
            <w:vAlign w:val="center"/>
          </w:tcPr>
          <w:p w14:paraId="0B72FFC5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31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E735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4837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08C01239" w14:textId="77777777" w:rsidR="0013619A" w:rsidRDefault="0013619A" w:rsidP="0018579D">
            <w:pPr>
              <w:ind w:right="568"/>
              <w:rPr>
                <w:b/>
                <w:sz w:val="8"/>
              </w:rPr>
            </w:pPr>
          </w:p>
        </w:tc>
        <w:tc>
          <w:tcPr>
            <w:tcW w:w="2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87CE07" w14:textId="77777777" w:rsidR="0013619A" w:rsidRDefault="0013619A" w:rsidP="0018579D">
            <w:pPr>
              <w:rPr>
                <w:b/>
                <w:sz w:val="8"/>
              </w:rPr>
            </w:pPr>
          </w:p>
        </w:tc>
      </w:tr>
      <w:tr w:rsidR="0013619A" w14:paraId="0F2D2F39" w14:textId="77777777" w:rsidTr="0041037B">
        <w:trPr>
          <w:gridAfter w:val="1"/>
          <w:wAfter w:w="3189" w:type="dxa"/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C0B040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799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64C56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1B44D9" w14:textId="77777777" w:rsidR="0013619A" w:rsidRDefault="0013619A" w:rsidP="0018579D">
            <w:pPr>
              <w:rPr>
                <w:b/>
                <w:sz w:val="8"/>
              </w:rPr>
            </w:pPr>
          </w:p>
        </w:tc>
      </w:tr>
      <w:tr w:rsidR="0013619A" w14:paraId="20E90177" w14:textId="77777777" w:rsidTr="0041037B">
        <w:trPr>
          <w:gridAfter w:val="1"/>
          <w:wAfter w:w="3189" w:type="dxa"/>
          <w:cantSplit/>
          <w:trHeight w:val="413"/>
        </w:trPr>
        <w:tc>
          <w:tcPr>
            <w:tcW w:w="2520" w:type="dxa"/>
            <w:vMerge w:val="restart"/>
            <w:tcBorders>
              <w:top w:val="nil"/>
              <w:right w:val="single" w:sz="4" w:space="0" w:color="auto"/>
            </w:tcBorders>
          </w:tcPr>
          <w:p w14:paraId="537950E2" w14:textId="291E9F24" w:rsidR="0013619A" w:rsidRDefault="00E23A15" w:rsidP="0018579D">
            <w:pPr>
              <w:rPr>
                <w:b/>
              </w:rPr>
            </w:pPr>
            <w:r>
              <w:rPr>
                <w:b/>
              </w:rPr>
              <w:t>DfE</w:t>
            </w:r>
            <w:r w:rsidR="0013619A">
              <w:rPr>
                <w:b/>
              </w:rPr>
              <w:t xml:space="preserve"> number:</w:t>
            </w: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CA43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34FC5637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5092" w:type="dxa"/>
            <w:gridSpan w:val="9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4F8448C8" w14:textId="77777777" w:rsidR="00D77012" w:rsidRDefault="00D77012" w:rsidP="00CE53EB">
            <w:pPr>
              <w:rPr>
                <w:b/>
              </w:rPr>
            </w:pPr>
          </w:p>
        </w:tc>
      </w:tr>
      <w:tr w:rsidR="0013619A" w14:paraId="1B2026B3" w14:textId="77777777" w:rsidTr="0041037B">
        <w:trPr>
          <w:gridAfter w:val="1"/>
          <w:wAfter w:w="3189" w:type="dxa"/>
          <w:cantSplit/>
          <w:trHeight w:val="412"/>
        </w:trPr>
        <w:tc>
          <w:tcPr>
            <w:tcW w:w="2520" w:type="dxa"/>
            <w:vMerge/>
            <w:tcBorders>
              <w:right w:val="nil"/>
            </w:tcBorders>
            <w:vAlign w:val="center"/>
          </w:tcPr>
          <w:p w14:paraId="25E9FFC8" w14:textId="77777777" w:rsidR="0013619A" w:rsidRDefault="0013619A" w:rsidP="0018579D">
            <w:pPr>
              <w:rPr>
                <w:b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06756C" w14:textId="77777777" w:rsidR="0013619A" w:rsidRDefault="0013619A" w:rsidP="0018579D">
            <w:pPr>
              <w:rPr>
                <w:b/>
              </w:rPr>
            </w:pPr>
          </w:p>
        </w:tc>
        <w:tc>
          <w:tcPr>
            <w:tcW w:w="5092" w:type="dxa"/>
            <w:gridSpan w:val="9"/>
            <w:vMerge/>
            <w:tcBorders>
              <w:left w:val="nil"/>
              <w:bottom w:val="nil"/>
            </w:tcBorders>
            <w:vAlign w:val="center"/>
          </w:tcPr>
          <w:p w14:paraId="1BD37AF1" w14:textId="77777777" w:rsidR="0013619A" w:rsidRDefault="0013619A" w:rsidP="0018579D">
            <w:pPr>
              <w:rPr>
                <w:b/>
              </w:rPr>
            </w:pPr>
          </w:p>
        </w:tc>
      </w:tr>
      <w:tr w:rsidR="0013619A" w14:paraId="4407EB7F" w14:textId="77777777" w:rsidTr="0041037B">
        <w:trPr>
          <w:gridAfter w:val="1"/>
          <w:wAfter w:w="3189" w:type="dxa"/>
          <w:cantSplit/>
        </w:trPr>
        <w:tc>
          <w:tcPr>
            <w:tcW w:w="2520" w:type="dxa"/>
            <w:vMerge/>
            <w:tcBorders>
              <w:bottom w:val="nil"/>
              <w:right w:val="nil"/>
            </w:tcBorders>
            <w:vAlign w:val="center"/>
          </w:tcPr>
          <w:p w14:paraId="3B796EE1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524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F7D03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108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BCAC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1F17F" w14:textId="77777777" w:rsidR="0013619A" w:rsidRDefault="0013619A" w:rsidP="0018579D">
            <w:pPr>
              <w:rPr>
                <w:b/>
                <w:sz w:val="8"/>
              </w:rPr>
            </w:pPr>
          </w:p>
        </w:tc>
        <w:tc>
          <w:tcPr>
            <w:tcW w:w="255" w:type="dxa"/>
            <w:tcBorders>
              <w:left w:val="nil"/>
              <w:bottom w:val="nil"/>
            </w:tcBorders>
          </w:tcPr>
          <w:p w14:paraId="052A54E8" w14:textId="77777777" w:rsidR="0013619A" w:rsidRDefault="0013619A" w:rsidP="0018579D">
            <w:pPr>
              <w:rPr>
                <w:b/>
                <w:sz w:val="8"/>
              </w:rPr>
            </w:pPr>
          </w:p>
        </w:tc>
      </w:tr>
      <w:tr w:rsidR="0013619A" w14:paraId="235664EA" w14:textId="77777777" w:rsidTr="0041037B">
        <w:trPr>
          <w:gridAfter w:val="1"/>
          <w:wAfter w:w="3189" w:type="dxa"/>
          <w:cantSplit/>
          <w:trHeight w:val="363"/>
        </w:trPr>
        <w:tc>
          <w:tcPr>
            <w:tcW w:w="2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E24F35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t>Registered address</w:t>
            </w:r>
          </w:p>
          <w:p w14:paraId="4B05AFEB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t>including postcode:</w:t>
            </w:r>
          </w:p>
        </w:tc>
        <w:tc>
          <w:tcPr>
            <w:tcW w:w="30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BA64" w14:textId="77777777" w:rsidR="0013619A" w:rsidRDefault="0013619A" w:rsidP="0018579D">
            <w:pPr>
              <w:ind w:firstLine="108"/>
              <w:rPr>
                <w:b/>
              </w:rPr>
            </w:pPr>
          </w:p>
          <w:p w14:paraId="4C0D5702" w14:textId="77777777" w:rsidR="0013619A" w:rsidRDefault="0013619A" w:rsidP="0018579D">
            <w:pPr>
              <w:ind w:firstLine="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36CFC8E9" w14:textId="77777777" w:rsidR="0013619A" w:rsidRDefault="0013619A" w:rsidP="0018579D">
            <w:pPr>
              <w:ind w:firstLine="108"/>
              <w:rPr>
                <w:b/>
              </w:rPr>
            </w:pPr>
          </w:p>
          <w:p w14:paraId="5C5B5CAC" w14:textId="77777777" w:rsidR="0013619A" w:rsidRDefault="0013619A" w:rsidP="0018579D">
            <w:pPr>
              <w:ind w:firstLine="108"/>
              <w:rPr>
                <w:b/>
              </w:rPr>
            </w:pPr>
          </w:p>
          <w:p w14:paraId="37FF1E02" w14:textId="77777777" w:rsidR="0013619A" w:rsidRDefault="0013619A" w:rsidP="0018579D">
            <w:pPr>
              <w:ind w:firstLine="108"/>
              <w:rPr>
                <w:b/>
              </w:rPr>
            </w:pPr>
          </w:p>
          <w:p w14:paraId="512EFF4D" w14:textId="77777777" w:rsidR="0013619A" w:rsidRDefault="0013619A" w:rsidP="0018579D">
            <w:pPr>
              <w:ind w:firstLine="108"/>
              <w:rPr>
                <w:b/>
              </w:rPr>
            </w:pPr>
          </w:p>
          <w:p w14:paraId="13051F3E" w14:textId="77777777" w:rsidR="0013619A" w:rsidRDefault="0013619A" w:rsidP="0018579D">
            <w:pPr>
              <w:ind w:firstLine="108"/>
              <w:rPr>
                <w:b/>
              </w:rPr>
            </w:pPr>
          </w:p>
          <w:p w14:paraId="468C4113" w14:textId="77777777" w:rsidR="0013619A" w:rsidRDefault="0013619A" w:rsidP="0018579D">
            <w:pPr>
              <w:ind w:firstLine="108"/>
              <w:rPr>
                <w:b/>
              </w:rPr>
            </w:pPr>
          </w:p>
          <w:p w14:paraId="0DA94E8C" w14:textId="77777777" w:rsidR="0013619A" w:rsidRDefault="0013619A" w:rsidP="0018579D">
            <w:pPr>
              <w:ind w:firstLine="108"/>
              <w:rPr>
                <w:b/>
              </w:rPr>
            </w:pPr>
          </w:p>
        </w:tc>
        <w:tc>
          <w:tcPr>
            <w:tcW w:w="177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36FFC4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t>Contact Tel.:</w:t>
            </w:r>
          </w:p>
        </w:tc>
        <w:tc>
          <w:tcPr>
            <w:tcW w:w="31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D0CD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9D3711" w14:textId="77777777" w:rsidR="0013619A" w:rsidRDefault="0013619A" w:rsidP="0018579D">
            <w:pPr>
              <w:rPr>
                <w:b/>
              </w:rPr>
            </w:pPr>
          </w:p>
        </w:tc>
      </w:tr>
      <w:tr w:rsidR="0013619A" w14:paraId="6560C9AA" w14:textId="77777777" w:rsidTr="0041037B">
        <w:trPr>
          <w:gridAfter w:val="1"/>
          <w:wAfter w:w="3189" w:type="dxa"/>
          <w:cantSplit/>
          <w:trHeight w:hRule="exact" w:val="11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A2166" w14:textId="77777777" w:rsidR="0013619A" w:rsidRDefault="0013619A" w:rsidP="0018579D">
            <w:pPr>
              <w:rPr>
                <w:b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2F54" w14:textId="77777777" w:rsidR="0013619A" w:rsidRDefault="0013619A" w:rsidP="0018579D">
            <w:pPr>
              <w:ind w:left="-108" w:firstLine="108"/>
              <w:rPr>
                <w:b/>
              </w:rPr>
            </w:pPr>
          </w:p>
        </w:tc>
        <w:tc>
          <w:tcPr>
            <w:tcW w:w="1771" w:type="dxa"/>
            <w:gridSpan w:val="3"/>
            <w:tcBorders>
              <w:left w:val="single" w:sz="4" w:space="0" w:color="auto"/>
              <w:right w:val="single" w:sz="4" w:space="0" w:color="C0C0C0"/>
            </w:tcBorders>
            <w:vAlign w:val="center"/>
          </w:tcPr>
          <w:p w14:paraId="54748B39" w14:textId="77777777" w:rsidR="0013619A" w:rsidRDefault="0013619A" w:rsidP="0018579D">
            <w:pPr>
              <w:rPr>
                <w:b/>
                <w:sz w:val="4"/>
              </w:rPr>
            </w:pPr>
          </w:p>
        </w:tc>
        <w:tc>
          <w:tcPr>
            <w:tcW w:w="3189" w:type="dxa"/>
            <w:gridSpan w:val="6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C0C0C0"/>
            </w:tcBorders>
            <w:vAlign w:val="center"/>
          </w:tcPr>
          <w:p w14:paraId="160DDE27" w14:textId="77777777" w:rsidR="0013619A" w:rsidRDefault="0013619A" w:rsidP="0018579D">
            <w:pPr>
              <w:rPr>
                <w:b/>
                <w:sz w:val="4"/>
              </w:rPr>
            </w:pPr>
          </w:p>
        </w:tc>
        <w:tc>
          <w:tcPr>
            <w:tcW w:w="255" w:type="dxa"/>
            <w:vMerge/>
            <w:tcBorders>
              <w:left w:val="single" w:sz="4" w:space="0" w:color="C0C0C0"/>
              <w:right w:val="single" w:sz="4" w:space="0" w:color="auto"/>
            </w:tcBorders>
          </w:tcPr>
          <w:p w14:paraId="2D104CD8" w14:textId="77777777" w:rsidR="0013619A" w:rsidRDefault="0013619A" w:rsidP="0018579D">
            <w:pPr>
              <w:rPr>
                <w:b/>
              </w:rPr>
            </w:pPr>
          </w:p>
        </w:tc>
      </w:tr>
      <w:tr w:rsidR="0013619A" w14:paraId="3A505E07" w14:textId="77777777" w:rsidTr="0041037B">
        <w:trPr>
          <w:gridAfter w:val="1"/>
          <w:wAfter w:w="3189" w:type="dxa"/>
          <w:cantSplit/>
          <w:trHeight w:hRule="exact" w:val="417"/>
        </w:trPr>
        <w:tc>
          <w:tcPr>
            <w:tcW w:w="25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57EBC" w14:textId="77777777" w:rsidR="0013619A" w:rsidRDefault="0013619A" w:rsidP="0018579D">
            <w:pPr>
              <w:rPr>
                <w:b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D56E" w14:textId="77777777" w:rsidR="0013619A" w:rsidRDefault="0013619A" w:rsidP="0018579D">
            <w:pPr>
              <w:ind w:left="-108" w:firstLine="108"/>
              <w:rPr>
                <w:b/>
              </w:rPr>
            </w:pPr>
          </w:p>
        </w:tc>
        <w:tc>
          <w:tcPr>
            <w:tcW w:w="1771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79C59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t>Email.:</w:t>
            </w:r>
          </w:p>
        </w:tc>
        <w:tc>
          <w:tcPr>
            <w:tcW w:w="31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F5CC" w14:textId="77777777" w:rsidR="0013619A" w:rsidRDefault="0013619A" w:rsidP="0018579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7E3696E" w14:textId="77777777" w:rsidR="0013619A" w:rsidRDefault="0013619A" w:rsidP="0018579D">
            <w:pPr>
              <w:rPr>
                <w:b/>
              </w:rPr>
            </w:pPr>
          </w:p>
        </w:tc>
      </w:tr>
      <w:tr w:rsidR="0041037B" w14:paraId="244DFD5E" w14:textId="3EB70E81" w:rsidTr="0041037B"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340DCE" w14:textId="77777777" w:rsidR="0041037B" w:rsidRDefault="0041037B" w:rsidP="0041037B">
            <w:pPr>
              <w:rPr>
                <w:b/>
                <w:sz w:val="8"/>
                <w:szCs w:val="8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7AD1" w14:textId="77777777" w:rsidR="0041037B" w:rsidRDefault="0041037B" w:rsidP="0041037B">
            <w:pPr>
              <w:ind w:left="-108" w:firstLine="108"/>
              <w:rPr>
                <w:b/>
                <w:sz w:val="8"/>
                <w:szCs w:val="8"/>
              </w:rPr>
            </w:pPr>
          </w:p>
        </w:tc>
        <w:tc>
          <w:tcPr>
            <w:tcW w:w="521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page" w:tblpX="2348" w:tblpY="32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592"/>
            </w:tblGrid>
            <w:tr w:rsidR="00397E79" w14:paraId="07F534E4" w14:textId="77777777" w:rsidTr="002035B4">
              <w:trPr>
                <w:trHeight w:val="502"/>
              </w:trPr>
              <w:tc>
                <w:tcPr>
                  <w:tcW w:w="2592" w:type="dxa"/>
                  <w:shd w:val="clear" w:color="auto" w:fill="66C1BE"/>
                </w:tcPr>
                <w:p w14:paraId="12EC2286" w14:textId="6A9A08F6" w:rsidR="00397E79" w:rsidRPr="001113F2" w:rsidRDefault="00397E79" w:rsidP="005541F1">
                  <w:pPr>
                    <w:rPr>
                      <w:b/>
                      <w:szCs w:val="24"/>
                    </w:rPr>
                  </w:pPr>
                </w:p>
              </w:tc>
            </w:tr>
          </w:tbl>
          <w:p w14:paraId="03C9BD5A" w14:textId="1B44B48F" w:rsidR="00541C40" w:rsidRDefault="00541C40" w:rsidP="00541C40">
            <w:pPr>
              <w:rPr>
                <w:b/>
                <w:sz w:val="8"/>
                <w:szCs w:val="8"/>
              </w:rPr>
            </w:pPr>
            <w:r>
              <w:rPr>
                <w:b/>
              </w:rPr>
              <w:t xml:space="preserve">Promotional Code </w:t>
            </w:r>
          </w:p>
          <w:p w14:paraId="3A2E7BBE" w14:textId="6D71E05D" w:rsidR="0041037B" w:rsidRDefault="00541C40" w:rsidP="00541C40">
            <w:pPr>
              <w:rPr>
                <w:b/>
                <w:sz w:val="8"/>
                <w:szCs w:val="8"/>
              </w:rPr>
            </w:pPr>
            <w:r>
              <w:rPr>
                <w:b/>
                <w:sz w:val="20"/>
              </w:rPr>
              <w:t>If applicable</w:t>
            </w:r>
          </w:p>
        </w:tc>
        <w:tc>
          <w:tcPr>
            <w:tcW w:w="3189" w:type="dxa"/>
            <w:vAlign w:val="center"/>
          </w:tcPr>
          <w:p w14:paraId="0FB4386B" w14:textId="62478C22" w:rsidR="0041037B" w:rsidRDefault="0041037B" w:rsidP="0041037B"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41037B" w14:paraId="24486054" w14:textId="77777777" w:rsidTr="0041037B">
        <w:trPr>
          <w:gridAfter w:val="1"/>
          <w:wAfter w:w="3189" w:type="dxa"/>
          <w:cantSplit/>
        </w:trPr>
        <w:tc>
          <w:tcPr>
            <w:tcW w:w="4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EFDD4B7" w14:textId="77777777" w:rsidR="0041037B" w:rsidRDefault="0041037B" w:rsidP="0041037B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bottom w:val="single" w:sz="4" w:space="0" w:color="auto"/>
            </w:tcBorders>
          </w:tcPr>
          <w:p w14:paraId="4AD65AF4" w14:textId="77777777" w:rsidR="0041037B" w:rsidRDefault="0041037B" w:rsidP="0041037B">
            <w:pPr>
              <w:rPr>
                <w:b/>
                <w:sz w:val="16"/>
              </w:rPr>
            </w:pPr>
          </w:p>
        </w:tc>
        <w:tc>
          <w:tcPr>
            <w:tcW w:w="987" w:type="dxa"/>
            <w:gridSpan w:val="2"/>
            <w:tcBorders>
              <w:top w:val="nil"/>
              <w:bottom w:val="single" w:sz="4" w:space="0" w:color="auto"/>
            </w:tcBorders>
          </w:tcPr>
          <w:p w14:paraId="1C6C20C1" w14:textId="77777777" w:rsidR="0041037B" w:rsidRDefault="0041037B" w:rsidP="0041037B">
            <w:pPr>
              <w:rPr>
                <w:b/>
                <w:sz w:val="16"/>
              </w:rPr>
            </w:pPr>
          </w:p>
        </w:tc>
        <w:tc>
          <w:tcPr>
            <w:tcW w:w="1301" w:type="dxa"/>
            <w:gridSpan w:val="3"/>
            <w:tcBorders>
              <w:top w:val="nil"/>
              <w:bottom w:val="single" w:sz="4" w:space="0" w:color="auto"/>
            </w:tcBorders>
          </w:tcPr>
          <w:p w14:paraId="7B3144FB" w14:textId="77777777" w:rsidR="0041037B" w:rsidRDefault="0041037B" w:rsidP="0041037B">
            <w:pPr>
              <w:rPr>
                <w:b/>
                <w:sz w:val="16"/>
              </w:rPr>
            </w:pP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</w:tcPr>
          <w:p w14:paraId="2C304C38" w14:textId="77777777" w:rsidR="0041037B" w:rsidRDefault="0041037B" w:rsidP="0041037B">
            <w:pPr>
              <w:rPr>
                <w:b/>
                <w:sz w:val="16"/>
              </w:rPr>
            </w:pPr>
          </w:p>
        </w:tc>
        <w:tc>
          <w:tcPr>
            <w:tcW w:w="964" w:type="dxa"/>
            <w:gridSpan w:val="2"/>
            <w:tcBorders>
              <w:top w:val="nil"/>
              <w:bottom w:val="single" w:sz="4" w:space="0" w:color="auto"/>
            </w:tcBorders>
          </w:tcPr>
          <w:p w14:paraId="53E8BDB6" w14:textId="77777777" w:rsidR="0041037B" w:rsidRDefault="0041037B" w:rsidP="0041037B">
            <w:pPr>
              <w:rPr>
                <w:b/>
                <w:sz w:val="16"/>
              </w:rPr>
            </w:pPr>
          </w:p>
        </w:tc>
        <w:tc>
          <w:tcPr>
            <w:tcW w:w="1091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2C2BFE4" w14:textId="77777777" w:rsidR="0041037B" w:rsidRDefault="0041037B" w:rsidP="0041037B">
            <w:pPr>
              <w:rPr>
                <w:b/>
                <w:sz w:val="16"/>
              </w:rPr>
            </w:pPr>
          </w:p>
        </w:tc>
      </w:tr>
    </w:tbl>
    <w:p w14:paraId="07A42978" w14:textId="77777777" w:rsidR="0013619A" w:rsidRDefault="0013619A">
      <w:pPr>
        <w:pStyle w:val="Header"/>
        <w:tabs>
          <w:tab w:val="clear" w:pos="4153"/>
          <w:tab w:val="clear" w:pos="8306"/>
        </w:tabs>
        <w:rPr>
          <w:b/>
          <w:bCs/>
        </w:rPr>
      </w:pPr>
    </w:p>
    <w:p w14:paraId="3FD7A7DA" w14:textId="77777777" w:rsidR="0013619A" w:rsidRDefault="0013619A">
      <w:pPr>
        <w:pStyle w:val="Header"/>
        <w:tabs>
          <w:tab w:val="clear" w:pos="4153"/>
          <w:tab w:val="clear" w:pos="8306"/>
        </w:tabs>
        <w:rPr>
          <w:b/>
          <w:bCs/>
        </w:rPr>
      </w:pPr>
    </w:p>
    <w:p w14:paraId="4F4F2611" w14:textId="77777777" w:rsidR="00BE1717" w:rsidRDefault="00BE1717">
      <w:pPr>
        <w:pStyle w:val="Header"/>
        <w:tabs>
          <w:tab w:val="clear" w:pos="4153"/>
          <w:tab w:val="clear" w:pos="8306"/>
        </w:tabs>
        <w:rPr>
          <w:b/>
          <w:bCs/>
          <w:color w:val="800000"/>
        </w:rPr>
      </w:pPr>
      <w:r>
        <w:rPr>
          <w:b/>
          <w:bCs/>
        </w:rPr>
        <w:t>PUPIL INFORMATION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color w:val="FF0000"/>
          <w:sz w:val="20"/>
        </w:rPr>
        <w:t xml:space="preserve">                  </w:t>
      </w:r>
    </w:p>
    <w:p w14:paraId="2A744C25" w14:textId="77777777" w:rsidR="00BE1717" w:rsidRDefault="00BE1717">
      <w:pPr>
        <w:pStyle w:val="Header"/>
        <w:tabs>
          <w:tab w:val="clear" w:pos="4153"/>
          <w:tab w:val="clear" w:pos="8306"/>
        </w:tabs>
        <w:rPr>
          <w:sz w:val="8"/>
        </w:rPr>
      </w:pPr>
    </w:p>
    <w:tbl>
      <w:tblPr>
        <w:tblW w:w="10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791"/>
        <w:gridCol w:w="457"/>
        <w:gridCol w:w="1723"/>
        <w:gridCol w:w="164"/>
        <w:gridCol w:w="199"/>
        <w:gridCol w:w="849"/>
        <w:gridCol w:w="624"/>
        <w:gridCol w:w="292"/>
        <w:gridCol w:w="393"/>
        <w:gridCol w:w="335"/>
        <w:gridCol w:w="287"/>
        <w:gridCol w:w="194"/>
        <w:gridCol w:w="76"/>
        <w:gridCol w:w="734"/>
        <w:gridCol w:w="157"/>
        <w:gridCol w:w="737"/>
        <w:gridCol w:w="182"/>
        <w:gridCol w:w="948"/>
        <w:gridCol w:w="284"/>
        <w:gridCol w:w="236"/>
      </w:tblGrid>
      <w:tr w:rsidR="00BE1717" w14:paraId="0D0588D0" w14:textId="77777777" w:rsidTr="00BE3562">
        <w:trPr>
          <w:gridAfter w:val="1"/>
          <w:wAfter w:w="236" w:type="dxa"/>
          <w:cantSplit/>
          <w:trHeight w:val="180"/>
        </w:trPr>
        <w:tc>
          <w:tcPr>
            <w:tcW w:w="10519" w:type="dxa"/>
            <w:gridSpan w:val="20"/>
            <w:tcBorders>
              <w:top w:val="single" w:sz="4" w:space="0" w:color="auto"/>
            </w:tcBorders>
          </w:tcPr>
          <w:p w14:paraId="4A99E57B" w14:textId="77777777" w:rsidR="00BE1717" w:rsidRDefault="00BE1717">
            <w:pPr>
              <w:rPr>
                <w:b/>
                <w:sz w:val="16"/>
              </w:rPr>
            </w:pPr>
          </w:p>
        </w:tc>
      </w:tr>
      <w:tr w:rsidR="00BE1717" w14:paraId="39D8E805" w14:textId="77777777" w:rsidTr="00404D19">
        <w:trPr>
          <w:gridAfter w:val="1"/>
          <w:wAfter w:w="236" w:type="dxa"/>
          <w:cantSplit/>
          <w:trHeight w:hRule="exact" w:val="480"/>
        </w:trPr>
        <w:tc>
          <w:tcPr>
            <w:tcW w:w="2341" w:type="dxa"/>
            <w:gridSpan w:val="3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285E40F9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t>Name of pupil:</w:t>
            </w:r>
          </w:p>
          <w:p w14:paraId="42EF46C8" w14:textId="77777777" w:rsidR="00BE1717" w:rsidRDefault="00BE1717">
            <w:pPr>
              <w:rPr>
                <w:b/>
                <w:sz w:val="8"/>
              </w:rPr>
            </w:pPr>
          </w:p>
          <w:p w14:paraId="707B3494" w14:textId="77777777" w:rsidR="00BE1717" w:rsidRDefault="00BE1717">
            <w:pPr>
              <w:rPr>
                <w:b/>
                <w:sz w:val="16"/>
                <w:szCs w:val="16"/>
              </w:rPr>
            </w:pPr>
          </w:p>
          <w:p w14:paraId="419D0E5F" w14:textId="77777777" w:rsidR="00BE1717" w:rsidRDefault="001041CD">
            <w:pPr>
              <w:rPr>
                <w:b/>
              </w:rPr>
            </w:pPr>
            <w:r>
              <w:rPr>
                <w:b/>
              </w:rPr>
              <w:t>Current School</w:t>
            </w:r>
            <w:r w:rsidR="00BE1717">
              <w:rPr>
                <w:b/>
              </w:rPr>
              <w:t>: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2F0C" w14:textId="77777777" w:rsidR="00BE1717" w:rsidRDefault="00241A5F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0" w:name="Text12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</w:tc>
        <w:tc>
          <w:tcPr>
            <w:tcW w:w="1644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42C5B6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t>D.O.B.</w:t>
            </w:r>
          </w:p>
        </w:tc>
        <w:tc>
          <w:tcPr>
            <w:tcW w:w="1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B59B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" w:name="Text9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"/>
          </w:p>
        </w:tc>
        <w:tc>
          <w:tcPr>
            <w:tcW w:w="9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EEB0A9" w14:textId="77777777" w:rsidR="00BE1717" w:rsidRDefault="00BE17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Year </w:t>
            </w:r>
          </w:p>
          <w:p w14:paraId="16FC0376" w14:textId="77777777" w:rsidR="00BE1717" w:rsidRDefault="00BE17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Group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84F5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2" w:name="Text11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"/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28298" w14:textId="77777777" w:rsidR="00BE1717" w:rsidRDefault="00BE1717">
            <w:pPr>
              <w:rPr>
                <w:b/>
              </w:rPr>
            </w:pPr>
          </w:p>
        </w:tc>
      </w:tr>
      <w:tr w:rsidR="00BE1717" w14:paraId="383F7BF5" w14:textId="77777777" w:rsidTr="00404D19">
        <w:trPr>
          <w:gridAfter w:val="1"/>
          <w:wAfter w:w="236" w:type="dxa"/>
          <w:cantSplit/>
          <w:trHeight w:val="144"/>
        </w:trPr>
        <w:tc>
          <w:tcPr>
            <w:tcW w:w="2341" w:type="dxa"/>
            <w:gridSpan w:val="3"/>
            <w:vMerge/>
            <w:tcBorders>
              <w:right w:val="nil"/>
            </w:tcBorders>
            <w:vAlign w:val="center"/>
          </w:tcPr>
          <w:p w14:paraId="5149E9BF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29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992DBD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4959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14:paraId="5E7C6DF8" w14:textId="77777777" w:rsidR="00BE1717" w:rsidRDefault="00BE1717">
            <w:pPr>
              <w:rPr>
                <w:b/>
                <w:sz w:val="8"/>
              </w:rPr>
            </w:pPr>
          </w:p>
          <w:p w14:paraId="6693B9C7" w14:textId="77777777" w:rsidR="00BE1717" w:rsidRDefault="00BE1717">
            <w:pPr>
              <w:ind w:right="568"/>
              <w:rPr>
                <w:b/>
                <w:sz w:val="8"/>
              </w:rPr>
            </w:pPr>
          </w:p>
          <w:p w14:paraId="4C4AFCB5" w14:textId="77777777" w:rsidR="00E23B5D" w:rsidRDefault="00E23B5D">
            <w:pPr>
              <w:ind w:right="568"/>
              <w:rPr>
                <w:b/>
                <w:sz w:val="8"/>
              </w:rPr>
            </w:pPr>
          </w:p>
          <w:p w14:paraId="73CD776E" w14:textId="77777777" w:rsidR="00E23B5D" w:rsidRDefault="00E23B5D">
            <w:pPr>
              <w:ind w:right="568"/>
              <w:rPr>
                <w:b/>
                <w:sz w:val="8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6BA256" w14:textId="77777777" w:rsidR="00BE1717" w:rsidRDefault="00BE1717">
            <w:pPr>
              <w:rPr>
                <w:b/>
                <w:sz w:val="8"/>
              </w:rPr>
            </w:pPr>
          </w:p>
        </w:tc>
      </w:tr>
      <w:tr w:rsidR="00BE1717" w14:paraId="193FF536" w14:textId="77777777" w:rsidTr="00404D19">
        <w:trPr>
          <w:gridAfter w:val="1"/>
          <w:wAfter w:w="236" w:type="dxa"/>
          <w:cantSplit/>
          <w:trHeight w:hRule="exact" w:val="480"/>
        </w:trPr>
        <w:tc>
          <w:tcPr>
            <w:tcW w:w="2341" w:type="dxa"/>
            <w:gridSpan w:val="3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7683411D" w14:textId="77777777" w:rsidR="00BE1717" w:rsidRDefault="00BE1717">
            <w:pPr>
              <w:rPr>
                <w:b/>
              </w:rPr>
            </w:pP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F0F2" w14:textId="77777777" w:rsidR="00BE1717" w:rsidRDefault="00BE1717">
            <w:pPr>
              <w:rPr>
                <w:b/>
                <w:sz w:val="8"/>
              </w:rPr>
            </w:pP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</w:p>
          <w:p w14:paraId="75D92DAE" w14:textId="77777777" w:rsidR="00BE1717" w:rsidRDefault="00BE1717">
            <w:pPr>
              <w:rPr>
                <w:b/>
              </w:rPr>
            </w:pPr>
          </w:p>
          <w:p w14:paraId="27BA6E23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</w:p>
        </w:tc>
        <w:tc>
          <w:tcPr>
            <w:tcW w:w="4959" w:type="dxa"/>
            <w:gridSpan w:val="1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6200D5B" w14:textId="77777777" w:rsidR="00D72C32" w:rsidRDefault="00BE1717">
            <w:pPr>
              <w:ind w:right="-109"/>
              <w:rPr>
                <w:b/>
              </w:rPr>
            </w:pPr>
            <w:r>
              <w:rPr>
                <w:b/>
              </w:rPr>
              <w:t xml:space="preserve">   Male  </w:t>
            </w:r>
            <w:r>
              <w:rPr>
                <w:b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 </w:t>
            </w:r>
            <w:r w:rsidR="00D72C32">
              <w:rPr>
                <w:b/>
              </w:rPr>
              <w:t>Fem</w:t>
            </w:r>
            <w:r w:rsidR="00E23B5D">
              <w:rPr>
                <w:b/>
              </w:rPr>
              <w:t xml:space="preserve">ale  </w:t>
            </w:r>
            <w:r w:rsidR="00E23B5D">
              <w:rPr>
                <w:b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3B5D">
              <w:rPr>
                <w:b/>
              </w:rPr>
              <w:instrText xml:space="preserve"> FORMCHECKBOX </w:instrText>
            </w:r>
            <w:r w:rsidR="00E23B5D">
              <w:rPr>
                <w:b/>
              </w:rPr>
            </w:r>
            <w:r w:rsidR="00E23B5D">
              <w:rPr>
                <w:b/>
              </w:rPr>
              <w:fldChar w:fldCharType="separate"/>
            </w:r>
            <w:r w:rsidR="00E23B5D">
              <w:rPr>
                <w:b/>
              </w:rPr>
              <w:fldChar w:fldCharType="end"/>
            </w:r>
            <w:r w:rsidR="00E23B5D">
              <w:rPr>
                <w:b/>
              </w:rPr>
              <w:t xml:space="preserve">   </w:t>
            </w:r>
            <w:r w:rsidR="00D72C32">
              <w:rPr>
                <w:b/>
              </w:rPr>
              <w:t>Other</w:t>
            </w:r>
            <w:r w:rsidR="00AC5C63">
              <w:rPr>
                <w:b/>
              </w:rPr>
              <w:t>*</w:t>
            </w:r>
            <w:r w:rsidR="00D72C32">
              <w:rPr>
                <w:b/>
              </w:rPr>
              <w:t xml:space="preserve">  </w:t>
            </w:r>
            <w:r w:rsidR="00D72C32">
              <w:rPr>
                <w:b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2C32">
              <w:rPr>
                <w:b/>
              </w:rPr>
              <w:instrText xml:space="preserve"> FORMCHECKBOX </w:instrText>
            </w:r>
            <w:r w:rsidR="00D72C32">
              <w:rPr>
                <w:b/>
              </w:rPr>
            </w:r>
            <w:r w:rsidR="00D72C32">
              <w:rPr>
                <w:b/>
              </w:rPr>
              <w:fldChar w:fldCharType="separate"/>
            </w:r>
            <w:r w:rsidR="00D72C32">
              <w:rPr>
                <w:b/>
              </w:rPr>
              <w:fldChar w:fldCharType="end"/>
            </w:r>
            <w:r w:rsidR="00D72C32">
              <w:rPr>
                <w:b/>
              </w:rPr>
              <w:t xml:space="preserve">   </w:t>
            </w:r>
          </w:p>
          <w:p w14:paraId="06AD3155" w14:textId="77777777" w:rsidR="00D72C32" w:rsidRDefault="00D72C32">
            <w:pPr>
              <w:ind w:right="-109"/>
              <w:rPr>
                <w:b/>
              </w:rPr>
            </w:pPr>
          </w:p>
          <w:p w14:paraId="3D4A321E" w14:textId="77777777" w:rsidR="00D72C32" w:rsidRDefault="00D72C32">
            <w:pPr>
              <w:ind w:right="-109"/>
              <w:rPr>
                <w:b/>
              </w:rPr>
            </w:pPr>
          </w:p>
          <w:p w14:paraId="62717121" w14:textId="77777777" w:rsidR="00D72C32" w:rsidRDefault="00D72C32">
            <w:pPr>
              <w:ind w:right="-109"/>
              <w:rPr>
                <w:b/>
              </w:rPr>
            </w:pPr>
          </w:p>
          <w:p w14:paraId="350DDCB9" w14:textId="77777777" w:rsidR="00D72C32" w:rsidRDefault="00D72C32">
            <w:pPr>
              <w:ind w:right="-109"/>
              <w:rPr>
                <w:b/>
              </w:rPr>
            </w:pPr>
            <w:r>
              <w:rPr>
                <w:b/>
              </w:rPr>
              <w:t xml:space="preserve">Female  </w:t>
            </w:r>
            <w:r>
              <w:rPr>
                <w:b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 </w:t>
            </w:r>
          </w:p>
          <w:p w14:paraId="6FD987F6" w14:textId="77777777" w:rsidR="00D72C32" w:rsidRDefault="00D72C32">
            <w:pPr>
              <w:ind w:right="-109"/>
              <w:rPr>
                <w:b/>
              </w:rPr>
            </w:pPr>
          </w:p>
          <w:p w14:paraId="0741D1A5" w14:textId="77777777" w:rsidR="00D72C32" w:rsidRDefault="00E23B5D">
            <w:pPr>
              <w:ind w:right="-109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314625D" w14:textId="77777777" w:rsidR="00D72C32" w:rsidRDefault="00D72C32">
            <w:pPr>
              <w:ind w:right="-109"/>
              <w:rPr>
                <w:b/>
              </w:rPr>
            </w:pPr>
          </w:p>
          <w:p w14:paraId="400E3ED6" w14:textId="77777777" w:rsidR="00D72C32" w:rsidRDefault="00D72C32">
            <w:pPr>
              <w:ind w:right="-109"/>
              <w:rPr>
                <w:b/>
              </w:rPr>
            </w:pPr>
          </w:p>
          <w:p w14:paraId="7D8D624B" w14:textId="77777777" w:rsidR="00D72C32" w:rsidRDefault="00D72C32">
            <w:pPr>
              <w:ind w:right="-109"/>
              <w:rPr>
                <w:b/>
              </w:rPr>
            </w:pPr>
          </w:p>
          <w:p w14:paraId="3400E430" w14:textId="77777777" w:rsidR="00D72C32" w:rsidRDefault="00D72C32">
            <w:pPr>
              <w:ind w:right="-109"/>
              <w:rPr>
                <w:b/>
              </w:rPr>
            </w:pPr>
            <w:r>
              <w:rPr>
                <w:b/>
              </w:rPr>
              <w:t xml:space="preserve">P  </w:t>
            </w:r>
            <w:r>
              <w:rPr>
                <w:b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 </w:t>
            </w:r>
            <w:r w:rsidR="00E23B5D">
              <w:rPr>
                <w:b/>
              </w:rPr>
              <w:t xml:space="preserve"> </w:t>
            </w:r>
          </w:p>
          <w:p w14:paraId="213ED28A" w14:textId="77777777" w:rsidR="00BE1717" w:rsidRDefault="00E23B5D">
            <w:pPr>
              <w:ind w:right="-109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="00BE1717">
              <w:rPr>
                <w:b/>
              </w:rPr>
              <w:t xml:space="preserve">      </w:t>
            </w:r>
            <w:r w:rsidR="00D2099F">
              <w:rPr>
                <w:b/>
              </w:rPr>
              <w:t xml:space="preserve">    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FCE74" w14:textId="77777777" w:rsidR="00BE1717" w:rsidRDefault="00BE1717">
            <w:pPr>
              <w:rPr>
                <w:b/>
              </w:rPr>
            </w:pPr>
          </w:p>
        </w:tc>
      </w:tr>
      <w:tr w:rsidR="00BE1717" w14:paraId="16ECE85C" w14:textId="77777777" w:rsidTr="00404D19">
        <w:trPr>
          <w:gridAfter w:val="1"/>
          <w:wAfter w:w="236" w:type="dxa"/>
          <w:cantSplit/>
          <w:trHeight w:val="90"/>
        </w:trPr>
        <w:tc>
          <w:tcPr>
            <w:tcW w:w="2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AECD85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789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F3AEF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54D7F1" w14:textId="77777777" w:rsidR="00BE1717" w:rsidRDefault="00BE1717">
            <w:pPr>
              <w:rPr>
                <w:b/>
                <w:sz w:val="8"/>
              </w:rPr>
            </w:pPr>
          </w:p>
        </w:tc>
      </w:tr>
      <w:tr w:rsidR="00D2099F" w14:paraId="4C2EB57B" w14:textId="77777777" w:rsidTr="00BE3562">
        <w:trPr>
          <w:gridAfter w:val="1"/>
          <w:wAfter w:w="236" w:type="dxa"/>
          <w:cantSplit/>
          <w:trHeight w:val="413"/>
        </w:trPr>
        <w:tc>
          <w:tcPr>
            <w:tcW w:w="2341" w:type="dxa"/>
            <w:gridSpan w:val="3"/>
            <w:vMerge w:val="restart"/>
            <w:tcBorders>
              <w:top w:val="nil"/>
              <w:right w:val="single" w:sz="4" w:space="0" w:color="auto"/>
            </w:tcBorders>
          </w:tcPr>
          <w:p w14:paraId="199AC08E" w14:textId="1841FBD5" w:rsidR="00D2099F" w:rsidRDefault="00D2099F" w:rsidP="00A37501">
            <w:pPr>
              <w:rPr>
                <w:b/>
              </w:rPr>
            </w:pPr>
            <w:r>
              <w:rPr>
                <w:b/>
              </w:rPr>
              <w:t xml:space="preserve">Names of </w:t>
            </w:r>
            <w:proofErr w:type="gramStart"/>
            <w:r>
              <w:rPr>
                <w:b/>
              </w:rPr>
              <w:t>parents</w:t>
            </w:r>
            <w:proofErr w:type="gramEnd"/>
            <w:r>
              <w:rPr>
                <w:b/>
              </w:rPr>
              <w:t>/</w:t>
            </w:r>
            <w:r w:rsidR="00760F1D">
              <w:rPr>
                <w:b/>
              </w:rPr>
              <w:t>carers/</w:t>
            </w:r>
            <w:r>
              <w:rPr>
                <w:b/>
              </w:rPr>
              <w:t xml:space="preserve"> guardians: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C4BA" w14:textId="77777777" w:rsidR="00D2099F" w:rsidRDefault="00D2099F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  <w:p w14:paraId="1D5CF5CE" w14:textId="77777777" w:rsidR="00D2099F" w:rsidRDefault="00D2099F">
            <w:pPr>
              <w:rPr>
                <w:b/>
                <w:sz w:val="8"/>
              </w:rPr>
            </w:pPr>
          </w:p>
        </w:tc>
        <w:tc>
          <w:tcPr>
            <w:tcW w:w="5243" w:type="dxa"/>
            <w:gridSpan w:val="13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124E9856" w14:textId="77777777" w:rsidR="00D72C32" w:rsidRDefault="00AC5C63" w:rsidP="00D72C32">
            <w:pPr>
              <w:ind w:left="176"/>
              <w:rPr>
                <w:b/>
              </w:rPr>
            </w:pPr>
            <w:r>
              <w:rPr>
                <w:b/>
                <w:sz w:val="22"/>
                <w:szCs w:val="22"/>
              </w:rPr>
              <w:t>*</w:t>
            </w:r>
            <w:r w:rsidR="00D72C32" w:rsidRPr="00030AA5">
              <w:rPr>
                <w:b/>
                <w:sz w:val="22"/>
                <w:szCs w:val="22"/>
              </w:rPr>
              <w:t xml:space="preserve">Preferred </w:t>
            </w:r>
            <w:r>
              <w:rPr>
                <w:b/>
                <w:sz w:val="22"/>
                <w:szCs w:val="22"/>
              </w:rPr>
              <w:t>Gender</w:t>
            </w:r>
            <w:r w:rsidR="00D72C32" w:rsidRPr="00030AA5">
              <w:rPr>
                <w:b/>
                <w:sz w:val="22"/>
                <w:szCs w:val="22"/>
              </w:rPr>
              <w:t xml:space="preserve"> &amp; Pronoun</w:t>
            </w:r>
            <w:r w:rsidR="001D2578">
              <w:rPr>
                <w:b/>
                <w:sz w:val="22"/>
                <w:szCs w:val="22"/>
              </w:rPr>
              <w:t>:</w:t>
            </w:r>
            <w:r w:rsidR="00D72C32">
              <w:rPr>
                <w:b/>
              </w:rPr>
              <w:t xml:space="preserve"> </w:t>
            </w:r>
            <w:r w:rsidR="00D72C32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72C32">
              <w:rPr>
                <w:b/>
              </w:rPr>
              <w:instrText xml:space="preserve"> FORMTEXT </w:instrText>
            </w:r>
            <w:r w:rsidR="00D72C32">
              <w:rPr>
                <w:b/>
              </w:rPr>
            </w:r>
            <w:r w:rsidR="00D72C32">
              <w:rPr>
                <w:b/>
              </w:rPr>
              <w:fldChar w:fldCharType="separate"/>
            </w:r>
            <w:r w:rsidR="00D72C32">
              <w:rPr>
                <w:b/>
                <w:noProof/>
              </w:rPr>
              <w:t> </w:t>
            </w:r>
            <w:r w:rsidR="00D72C32">
              <w:rPr>
                <w:b/>
                <w:noProof/>
              </w:rPr>
              <w:t> </w:t>
            </w:r>
            <w:r w:rsidR="00D72C32">
              <w:rPr>
                <w:b/>
                <w:noProof/>
              </w:rPr>
              <w:t> </w:t>
            </w:r>
            <w:r w:rsidR="00D72C32">
              <w:rPr>
                <w:b/>
                <w:noProof/>
              </w:rPr>
              <w:t> </w:t>
            </w:r>
            <w:r w:rsidR="00D72C32">
              <w:rPr>
                <w:b/>
                <w:noProof/>
              </w:rPr>
              <w:t> </w:t>
            </w:r>
            <w:r w:rsidR="00D72C32">
              <w:rPr>
                <w:b/>
              </w:rPr>
              <w:fldChar w:fldCharType="end"/>
            </w:r>
          </w:p>
          <w:p w14:paraId="6C36CD11" w14:textId="77777777" w:rsidR="00D72C32" w:rsidRDefault="00D72C32" w:rsidP="00A37501">
            <w:pPr>
              <w:ind w:left="176"/>
              <w:rPr>
                <w:b/>
              </w:rPr>
            </w:pPr>
          </w:p>
          <w:p w14:paraId="0D65FD5D" w14:textId="77777777" w:rsidR="008736AF" w:rsidRDefault="008736AF" w:rsidP="00A37501">
            <w:pPr>
              <w:ind w:left="176"/>
              <w:rPr>
                <w:b/>
              </w:rPr>
            </w:pPr>
            <w:r>
              <w:rPr>
                <w:b/>
              </w:rPr>
              <w:t>Please select all that apply:</w:t>
            </w:r>
          </w:p>
          <w:p w14:paraId="1CB599C0" w14:textId="77777777" w:rsidR="00A37501" w:rsidRPr="00A37501" w:rsidRDefault="00A37501" w:rsidP="00A37501">
            <w:pPr>
              <w:ind w:left="176"/>
              <w:rPr>
                <w:b/>
                <w:sz w:val="16"/>
                <w:szCs w:val="16"/>
              </w:rPr>
            </w:pPr>
          </w:p>
          <w:p w14:paraId="7DD820BB" w14:textId="77777777" w:rsidR="00D2099F" w:rsidRPr="008736AF" w:rsidRDefault="00A37501" w:rsidP="008736AF">
            <w:pPr>
              <w:rPr>
                <w:b/>
                <w:sz w:val="22"/>
                <w:szCs w:val="22"/>
              </w:rPr>
            </w:pPr>
            <w:r w:rsidRPr="008736AF">
              <w:rPr>
                <w:b/>
                <w:sz w:val="22"/>
                <w:szCs w:val="22"/>
              </w:rPr>
              <w:t>EAL</w:t>
            </w:r>
            <w:r w:rsidR="00D2099F" w:rsidRPr="008736AF">
              <w:rPr>
                <w:b/>
                <w:sz w:val="22"/>
                <w:szCs w:val="22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2"/>
            <w:r w:rsidR="00D2099F" w:rsidRPr="008736AF">
              <w:rPr>
                <w:b/>
                <w:sz w:val="22"/>
                <w:szCs w:val="22"/>
              </w:rPr>
              <w:instrText xml:space="preserve"> FORMCHECKBOX </w:instrText>
            </w:r>
            <w:r w:rsidR="00D2099F" w:rsidRPr="008736AF">
              <w:rPr>
                <w:b/>
                <w:sz w:val="22"/>
                <w:szCs w:val="22"/>
              </w:rPr>
            </w:r>
            <w:r w:rsidR="00D2099F" w:rsidRPr="008736AF">
              <w:rPr>
                <w:b/>
                <w:sz w:val="22"/>
                <w:szCs w:val="22"/>
              </w:rPr>
              <w:fldChar w:fldCharType="separate"/>
            </w:r>
            <w:r w:rsidR="00D2099F" w:rsidRPr="008736AF">
              <w:rPr>
                <w:b/>
                <w:sz w:val="22"/>
                <w:szCs w:val="22"/>
              </w:rPr>
              <w:fldChar w:fldCharType="end"/>
            </w:r>
            <w:bookmarkEnd w:id="5"/>
            <w:r w:rsidRPr="008736AF">
              <w:rPr>
                <w:b/>
                <w:sz w:val="22"/>
                <w:szCs w:val="22"/>
              </w:rPr>
              <w:t xml:space="preserve">  </w:t>
            </w:r>
            <w:r w:rsidR="00030AA5">
              <w:rPr>
                <w:b/>
                <w:sz w:val="22"/>
                <w:szCs w:val="22"/>
              </w:rPr>
              <w:t xml:space="preserve"> </w:t>
            </w:r>
            <w:r w:rsidRPr="008736AF">
              <w:rPr>
                <w:b/>
                <w:sz w:val="22"/>
                <w:szCs w:val="22"/>
              </w:rPr>
              <w:t>P</w:t>
            </w:r>
            <w:r w:rsidR="008736AF" w:rsidRPr="008736AF">
              <w:rPr>
                <w:b/>
                <w:sz w:val="22"/>
                <w:szCs w:val="22"/>
              </w:rPr>
              <w:t>P</w:t>
            </w:r>
            <w:r w:rsidRPr="008736AF">
              <w:rPr>
                <w:b/>
                <w:sz w:val="22"/>
                <w:szCs w:val="22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5"/>
            <w:r w:rsidRPr="008736AF">
              <w:rPr>
                <w:b/>
                <w:sz w:val="22"/>
                <w:szCs w:val="22"/>
              </w:rPr>
              <w:instrText xml:space="preserve"> FORMCHECKBOX </w:instrText>
            </w:r>
            <w:r w:rsidRPr="008736AF">
              <w:rPr>
                <w:b/>
                <w:sz w:val="22"/>
                <w:szCs w:val="22"/>
              </w:rPr>
            </w:r>
            <w:r w:rsidRPr="008736AF">
              <w:rPr>
                <w:b/>
                <w:sz w:val="22"/>
                <w:szCs w:val="22"/>
              </w:rPr>
              <w:fldChar w:fldCharType="separate"/>
            </w:r>
            <w:r w:rsidRPr="008736AF">
              <w:rPr>
                <w:b/>
                <w:sz w:val="22"/>
                <w:szCs w:val="22"/>
              </w:rPr>
              <w:fldChar w:fldCharType="end"/>
            </w:r>
            <w:bookmarkEnd w:id="6"/>
            <w:r w:rsidRPr="008736AF">
              <w:rPr>
                <w:b/>
                <w:sz w:val="22"/>
                <w:szCs w:val="22"/>
              </w:rPr>
              <w:t xml:space="preserve">  </w:t>
            </w:r>
            <w:r w:rsidR="00030AA5">
              <w:rPr>
                <w:b/>
                <w:sz w:val="22"/>
                <w:szCs w:val="22"/>
              </w:rPr>
              <w:t xml:space="preserve"> </w:t>
            </w:r>
            <w:r w:rsidRPr="008736AF">
              <w:rPr>
                <w:b/>
                <w:sz w:val="22"/>
                <w:szCs w:val="22"/>
              </w:rPr>
              <w:t>LAC</w:t>
            </w:r>
            <w:r w:rsidRPr="008736AF">
              <w:rPr>
                <w:b/>
                <w:sz w:val="22"/>
                <w:szCs w:val="22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6"/>
            <w:r w:rsidRPr="008736AF">
              <w:rPr>
                <w:b/>
                <w:sz w:val="22"/>
                <w:szCs w:val="22"/>
              </w:rPr>
              <w:instrText xml:space="preserve"> FORMCHECKBOX </w:instrText>
            </w:r>
            <w:r w:rsidRPr="008736AF">
              <w:rPr>
                <w:b/>
                <w:sz w:val="22"/>
                <w:szCs w:val="22"/>
              </w:rPr>
            </w:r>
            <w:r w:rsidRPr="008736AF">
              <w:rPr>
                <w:b/>
                <w:sz w:val="22"/>
                <w:szCs w:val="22"/>
              </w:rPr>
              <w:fldChar w:fldCharType="separate"/>
            </w:r>
            <w:r w:rsidRPr="008736AF">
              <w:rPr>
                <w:b/>
                <w:sz w:val="22"/>
                <w:szCs w:val="22"/>
              </w:rPr>
              <w:fldChar w:fldCharType="end"/>
            </w:r>
            <w:bookmarkEnd w:id="7"/>
            <w:r w:rsidR="00380BFB" w:rsidRPr="008736AF">
              <w:rPr>
                <w:b/>
                <w:sz w:val="22"/>
                <w:szCs w:val="22"/>
              </w:rPr>
              <w:t xml:space="preserve">  </w:t>
            </w:r>
            <w:r w:rsidR="00030AA5">
              <w:rPr>
                <w:b/>
                <w:sz w:val="22"/>
                <w:szCs w:val="22"/>
              </w:rPr>
              <w:t xml:space="preserve"> </w:t>
            </w:r>
            <w:r w:rsidR="008736AF">
              <w:rPr>
                <w:b/>
                <w:sz w:val="22"/>
                <w:szCs w:val="22"/>
              </w:rPr>
              <w:t>SEND</w:t>
            </w:r>
            <w:r w:rsidR="00380BFB" w:rsidRPr="008736AF">
              <w:rPr>
                <w:b/>
                <w:sz w:val="22"/>
                <w:szCs w:val="22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7"/>
            <w:r w:rsidR="00380BFB" w:rsidRPr="008736AF">
              <w:rPr>
                <w:b/>
                <w:sz w:val="22"/>
                <w:szCs w:val="22"/>
              </w:rPr>
              <w:instrText xml:space="preserve"> FORMCHECKBOX </w:instrText>
            </w:r>
            <w:r w:rsidR="00380BFB" w:rsidRPr="008736AF">
              <w:rPr>
                <w:b/>
                <w:sz w:val="22"/>
                <w:szCs w:val="22"/>
              </w:rPr>
            </w:r>
            <w:r w:rsidR="00380BFB" w:rsidRPr="008736AF">
              <w:rPr>
                <w:b/>
                <w:sz w:val="22"/>
                <w:szCs w:val="22"/>
              </w:rPr>
              <w:fldChar w:fldCharType="separate"/>
            </w:r>
            <w:r w:rsidR="00380BFB" w:rsidRPr="008736AF">
              <w:rPr>
                <w:b/>
                <w:sz w:val="22"/>
                <w:szCs w:val="22"/>
              </w:rPr>
              <w:fldChar w:fldCharType="end"/>
            </w:r>
            <w:bookmarkEnd w:id="8"/>
            <w:r w:rsidR="008736AF" w:rsidRPr="008736AF">
              <w:rPr>
                <w:b/>
                <w:sz w:val="22"/>
                <w:szCs w:val="22"/>
              </w:rPr>
              <w:t xml:space="preserve"> </w:t>
            </w:r>
            <w:r w:rsidR="008736AF">
              <w:rPr>
                <w:b/>
                <w:sz w:val="22"/>
                <w:szCs w:val="22"/>
              </w:rPr>
              <w:t xml:space="preserve"> </w:t>
            </w:r>
            <w:r w:rsidR="00030AA5">
              <w:rPr>
                <w:b/>
                <w:sz w:val="22"/>
                <w:szCs w:val="22"/>
              </w:rPr>
              <w:t xml:space="preserve"> </w:t>
            </w:r>
            <w:r w:rsidR="008736AF">
              <w:rPr>
                <w:b/>
                <w:sz w:val="22"/>
                <w:szCs w:val="22"/>
              </w:rPr>
              <w:t>EHCP</w:t>
            </w:r>
            <w:r w:rsidR="008736AF" w:rsidRPr="008736AF">
              <w:rPr>
                <w:b/>
                <w:sz w:val="22"/>
                <w:szCs w:val="22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6AF" w:rsidRPr="008736AF">
              <w:rPr>
                <w:b/>
                <w:sz w:val="22"/>
                <w:szCs w:val="22"/>
              </w:rPr>
              <w:instrText xml:space="preserve"> FORMCHECKBOX </w:instrText>
            </w:r>
            <w:r w:rsidR="008736AF" w:rsidRPr="008736AF">
              <w:rPr>
                <w:b/>
                <w:sz w:val="22"/>
                <w:szCs w:val="22"/>
              </w:rPr>
            </w:r>
            <w:r w:rsidR="008736AF" w:rsidRPr="008736AF">
              <w:rPr>
                <w:b/>
                <w:sz w:val="22"/>
                <w:szCs w:val="22"/>
              </w:rPr>
              <w:fldChar w:fldCharType="separate"/>
            </w:r>
            <w:r w:rsidR="008736AF" w:rsidRPr="008736AF">
              <w:rPr>
                <w:b/>
                <w:sz w:val="22"/>
                <w:szCs w:val="22"/>
              </w:rPr>
              <w:fldChar w:fldCharType="end"/>
            </w:r>
          </w:p>
          <w:p w14:paraId="676C98CC" w14:textId="77777777" w:rsidR="008736AF" w:rsidRDefault="008736AF" w:rsidP="008736AF">
            <w:pPr>
              <w:rPr>
                <w:b/>
              </w:rPr>
            </w:pPr>
          </w:p>
        </w:tc>
      </w:tr>
      <w:tr w:rsidR="00D2099F" w14:paraId="6543C994" w14:textId="77777777" w:rsidTr="00BE3562">
        <w:trPr>
          <w:gridAfter w:val="1"/>
          <w:wAfter w:w="236" w:type="dxa"/>
          <w:cantSplit/>
          <w:trHeight w:val="412"/>
        </w:trPr>
        <w:tc>
          <w:tcPr>
            <w:tcW w:w="2341" w:type="dxa"/>
            <w:gridSpan w:val="3"/>
            <w:vMerge/>
            <w:tcBorders>
              <w:right w:val="nil"/>
            </w:tcBorders>
            <w:vAlign w:val="center"/>
          </w:tcPr>
          <w:p w14:paraId="36F514B0" w14:textId="77777777" w:rsidR="00D2099F" w:rsidRDefault="00D2099F">
            <w:pPr>
              <w:rPr>
                <w:b/>
              </w:rPr>
            </w:pP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277814" w14:textId="77777777" w:rsidR="00D2099F" w:rsidRDefault="00D2099F">
            <w:pPr>
              <w:rPr>
                <w:b/>
              </w:rPr>
            </w:pPr>
          </w:p>
        </w:tc>
        <w:tc>
          <w:tcPr>
            <w:tcW w:w="5243" w:type="dxa"/>
            <w:gridSpan w:val="13"/>
            <w:vMerge/>
            <w:tcBorders>
              <w:left w:val="nil"/>
              <w:bottom w:val="nil"/>
            </w:tcBorders>
            <w:vAlign w:val="center"/>
          </w:tcPr>
          <w:p w14:paraId="4C3696CB" w14:textId="77777777" w:rsidR="00D2099F" w:rsidRDefault="00D2099F">
            <w:pPr>
              <w:rPr>
                <w:b/>
              </w:rPr>
            </w:pPr>
          </w:p>
        </w:tc>
      </w:tr>
      <w:tr w:rsidR="00D2099F" w14:paraId="3D115E87" w14:textId="77777777" w:rsidTr="00404D19">
        <w:trPr>
          <w:gridAfter w:val="1"/>
          <w:wAfter w:w="236" w:type="dxa"/>
          <w:cantSplit/>
          <w:trHeight w:val="144"/>
        </w:trPr>
        <w:tc>
          <w:tcPr>
            <w:tcW w:w="2341" w:type="dxa"/>
            <w:gridSpan w:val="3"/>
            <w:vMerge/>
            <w:tcBorders>
              <w:bottom w:val="nil"/>
              <w:right w:val="nil"/>
            </w:tcBorders>
            <w:vAlign w:val="center"/>
          </w:tcPr>
          <w:p w14:paraId="749918D1" w14:textId="77777777" w:rsidR="00D2099F" w:rsidRDefault="00D2099F">
            <w:pPr>
              <w:rPr>
                <w:b/>
                <w:sz w:val="8"/>
              </w:rPr>
            </w:pPr>
          </w:p>
        </w:tc>
        <w:tc>
          <w:tcPr>
            <w:tcW w:w="486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9F2E7" w14:textId="77777777" w:rsidR="00D2099F" w:rsidRDefault="00D2099F">
            <w:pPr>
              <w:rPr>
                <w:b/>
                <w:sz w:val="8"/>
              </w:rPr>
            </w:pPr>
          </w:p>
        </w:tc>
        <w:tc>
          <w:tcPr>
            <w:tcW w:w="10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4DD4" w14:textId="77777777" w:rsidR="00D2099F" w:rsidRDefault="00D2099F">
            <w:pPr>
              <w:rPr>
                <w:b/>
                <w:sz w:val="8"/>
              </w:rPr>
            </w:pPr>
          </w:p>
        </w:tc>
        <w:tc>
          <w:tcPr>
            <w:tcW w:w="20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E838C" w14:textId="77777777" w:rsidR="00D2099F" w:rsidRDefault="00D2099F">
            <w:pPr>
              <w:rPr>
                <w:b/>
                <w:sz w:val="8"/>
              </w:rPr>
            </w:pPr>
          </w:p>
        </w:tc>
        <w:tc>
          <w:tcPr>
            <w:tcW w:w="284" w:type="dxa"/>
            <w:tcBorders>
              <w:left w:val="nil"/>
              <w:bottom w:val="nil"/>
            </w:tcBorders>
          </w:tcPr>
          <w:p w14:paraId="74E98146" w14:textId="77777777" w:rsidR="00D2099F" w:rsidRDefault="00D2099F">
            <w:pPr>
              <w:rPr>
                <w:b/>
                <w:sz w:val="8"/>
              </w:rPr>
            </w:pPr>
          </w:p>
        </w:tc>
      </w:tr>
      <w:tr w:rsidR="00BE1717" w14:paraId="34987ADA" w14:textId="77777777" w:rsidTr="00404D19">
        <w:trPr>
          <w:gridAfter w:val="1"/>
          <w:wAfter w:w="236" w:type="dxa"/>
          <w:cantSplit/>
          <w:trHeight w:val="363"/>
        </w:trPr>
        <w:tc>
          <w:tcPr>
            <w:tcW w:w="234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E6443DF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t>Current address</w:t>
            </w:r>
          </w:p>
          <w:p w14:paraId="478CB241" w14:textId="0B5BE18A" w:rsidR="00BE1717" w:rsidRDefault="00404D19">
            <w:pPr>
              <w:rPr>
                <w:b/>
              </w:rPr>
            </w:pPr>
            <w:r>
              <w:rPr>
                <w:b/>
              </w:rPr>
              <w:t>i</w:t>
            </w:r>
            <w:r w:rsidR="00BE1717">
              <w:rPr>
                <w:b/>
              </w:rPr>
              <w:t>ncluding postcode:</w:t>
            </w:r>
          </w:p>
        </w:tc>
        <w:tc>
          <w:tcPr>
            <w:tcW w:w="29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F4532" w14:textId="77777777" w:rsidR="00BE1717" w:rsidRDefault="00BE1717">
            <w:pPr>
              <w:ind w:firstLine="108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44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2E8A59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t>Home Tel.:</w:t>
            </w:r>
          </w:p>
        </w:tc>
        <w:tc>
          <w:tcPr>
            <w:tcW w:w="3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437D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2EFCD01" w14:textId="77777777" w:rsidR="00BE1717" w:rsidRDefault="00BE1717">
            <w:pPr>
              <w:rPr>
                <w:b/>
              </w:rPr>
            </w:pPr>
          </w:p>
        </w:tc>
      </w:tr>
      <w:tr w:rsidR="00BE1717" w14:paraId="2CFDA1B9" w14:textId="77777777" w:rsidTr="00404D19">
        <w:trPr>
          <w:gridAfter w:val="1"/>
          <w:wAfter w:w="236" w:type="dxa"/>
          <w:cantSplit/>
          <w:trHeight w:hRule="exact" w:val="110"/>
        </w:trPr>
        <w:tc>
          <w:tcPr>
            <w:tcW w:w="23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DCEB7" w14:textId="77777777" w:rsidR="00BE1717" w:rsidRDefault="00BE1717">
            <w:pPr>
              <w:rPr>
                <w:b/>
              </w:rPr>
            </w:pPr>
          </w:p>
        </w:tc>
        <w:tc>
          <w:tcPr>
            <w:tcW w:w="29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0344D" w14:textId="77777777" w:rsidR="00BE1717" w:rsidRDefault="00BE1717">
            <w:pPr>
              <w:ind w:left="-108" w:firstLine="108"/>
              <w:rPr>
                <w:b/>
              </w:rPr>
            </w:pPr>
          </w:p>
        </w:tc>
        <w:tc>
          <w:tcPr>
            <w:tcW w:w="1644" w:type="dxa"/>
            <w:gridSpan w:val="4"/>
            <w:tcBorders>
              <w:left w:val="single" w:sz="4" w:space="0" w:color="auto"/>
              <w:right w:val="single" w:sz="4" w:space="0" w:color="C0C0C0"/>
            </w:tcBorders>
            <w:vAlign w:val="center"/>
          </w:tcPr>
          <w:p w14:paraId="1A431E14" w14:textId="77777777" w:rsidR="00BE1717" w:rsidRDefault="00BE1717">
            <w:pPr>
              <w:rPr>
                <w:b/>
                <w:sz w:val="4"/>
              </w:rPr>
            </w:pPr>
          </w:p>
        </w:tc>
        <w:tc>
          <w:tcPr>
            <w:tcW w:w="3315" w:type="dxa"/>
            <w:gridSpan w:val="8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C0C0C0"/>
            </w:tcBorders>
            <w:vAlign w:val="center"/>
          </w:tcPr>
          <w:p w14:paraId="1BE5B045" w14:textId="77777777" w:rsidR="00BE1717" w:rsidRDefault="00BE1717">
            <w:pPr>
              <w:rPr>
                <w:b/>
                <w:sz w:val="4"/>
              </w:rPr>
            </w:pPr>
          </w:p>
        </w:tc>
        <w:tc>
          <w:tcPr>
            <w:tcW w:w="284" w:type="dxa"/>
            <w:vMerge/>
            <w:tcBorders>
              <w:left w:val="single" w:sz="4" w:space="0" w:color="C0C0C0"/>
              <w:right w:val="single" w:sz="4" w:space="0" w:color="auto"/>
            </w:tcBorders>
          </w:tcPr>
          <w:p w14:paraId="55A81A16" w14:textId="77777777" w:rsidR="00BE1717" w:rsidRDefault="00BE1717">
            <w:pPr>
              <w:rPr>
                <w:b/>
              </w:rPr>
            </w:pPr>
          </w:p>
        </w:tc>
      </w:tr>
      <w:tr w:rsidR="00BE1717" w14:paraId="30500070" w14:textId="77777777" w:rsidTr="00404D19">
        <w:trPr>
          <w:gridAfter w:val="1"/>
          <w:wAfter w:w="236" w:type="dxa"/>
          <w:cantSplit/>
          <w:trHeight w:hRule="exact" w:val="417"/>
        </w:trPr>
        <w:tc>
          <w:tcPr>
            <w:tcW w:w="2341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3206FC" w14:textId="77777777" w:rsidR="00BE1717" w:rsidRDefault="00BE1717">
            <w:pPr>
              <w:rPr>
                <w:b/>
              </w:rPr>
            </w:pPr>
          </w:p>
        </w:tc>
        <w:tc>
          <w:tcPr>
            <w:tcW w:w="29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29DAE" w14:textId="77777777" w:rsidR="00BE1717" w:rsidRDefault="00BE1717">
            <w:pPr>
              <w:ind w:left="-108" w:firstLine="108"/>
              <w:rPr>
                <w:b/>
              </w:rPr>
            </w:pPr>
          </w:p>
        </w:tc>
        <w:tc>
          <w:tcPr>
            <w:tcW w:w="1644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A7F587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t>Mobile Tel.:</w:t>
            </w:r>
          </w:p>
        </w:tc>
        <w:tc>
          <w:tcPr>
            <w:tcW w:w="3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034D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9" w:name="Text120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9"/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2270D8" w14:textId="77777777" w:rsidR="00BE1717" w:rsidRDefault="00BE1717">
            <w:pPr>
              <w:rPr>
                <w:b/>
              </w:rPr>
            </w:pPr>
          </w:p>
        </w:tc>
      </w:tr>
      <w:tr w:rsidR="00BE1717" w14:paraId="27B7A503" w14:textId="77777777" w:rsidTr="00BE3562">
        <w:trPr>
          <w:gridAfter w:val="1"/>
          <w:wAfter w:w="236" w:type="dxa"/>
          <w:cantSplit/>
          <w:trHeight w:val="90"/>
        </w:trPr>
        <w:tc>
          <w:tcPr>
            <w:tcW w:w="234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D86BB" w14:textId="77777777" w:rsidR="00BE1717" w:rsidRDefault="00BE1717">
            <w:pPr>
              <w:rPr>
                <w:b/>
                <w:sz w:val="8"/>
                <w:szCs w:val="8"/>
              </w:rPr>
            </w:pPr>
          </w:p>
        </w:tc>
        <w:tc>
          <w:tcPr>
            <w:tcW w:w="29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76B2" w14:textId="77777777" w:rsidR="00BE1717" w:rsidRDefault="00BE1717">
            <w:pPr>
              <w:ind w:left="-108" w:firstLine="108"/>
              <w:rPr>
                <w:b/>
                <w:sz w:val="8"/>
                <w:szCs w:val="8"/>
              </w:rPr>
            </w:pPr>
          </w:p>
        </w:tc>
        <w:tc>
          <w:tcPr>
            <w:tcW w:w="5243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5E70" w14:textId="77777777" w:rsidR="00BE1717" w:rsidRDefault="00BE1717">
            <w:pPr>
              <w:rPr>
                <w:b/>
                <w:sz w:val="8"/>
                <w:szCs w:val="8"/>
              </w:rPr>
            </w:pPr>
          </w:p>
        </w:tc>
      </w:tr>
      <w:tr w:rsidR="00BE1717" w14:paraId="3D6A8438" w14:textId="77777777" w:rsidTr="00404D19">
        <w:trPr>
          <w:gridAfter w:val="1"/>
          <w:wAfter w:w="236" w:type="dxa"/>
          <w:cantSplit/>
          <w:trHeight w:hRule="exact" w:val="482"/>
        </w:trPr>
        <w:tc>
          <w:tcPr>
            <w:tcW w:w="234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423204" w14:textId="77777777" w:rsidR="00BE1717" w:rsidRDefault="00BE1717">
            <w:pPr>
              <w:rPr>
                <w:b/>
              </w:rPr>
            </w:pPr>
          </w:p>
        </w:tc>
        <w:tc>
          <w:tcPr>
            <w:tcW w:w="29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599B2" w14:textId="77777777" w:rsidR="00BE1717" w:rsidRDefault="00BE1717">
            <w:pPr>
              <w:ind w:left="-108" w:firstLine="108"/>
              <w:rPr>
                <w:b/>
              </w:rPr>
            </w:pPr>
          </w:p>
        </w:tc>
        <w:tc>
          <w:tcPr>
            <w:tcW w:w="164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661E20" w14:textId="77777777" w:rsidR="00BE1717" w:rsidRDefault="00BE1717">
            <w:pPr>
              <w:pStyle w:val="Heading9"/>
              <w:jc w:val="left"/>
              <w:rPr>
                <w:b w:val="0"/>
              </w:rPr>
            </w:pPr>
            <w:r>
              <w:t>Work Tel.:</w:t>
            </w:r>
          </w:p>
        </w:tc>
        <w:tc>
          <w:tcPr>
            <w:tcW w:w="3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9102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F2DDC56" w14:textId="77777777" w:rsidR="00BE1717" w:rsidRDefault="00BE1717">
            <w:pPr>
              <w:rPr>
                <w:b/>
              </w:rPr>
            </w:pPr>
          </w:p>
        </w:tc>
      </w:tr>
      <w:tr w:rsidR="00D2099F" w14:paraId="1671E24D" w14:textId="77777777" w:rsidTr="00BE3562">
        <w:trPr>
          <w:gridAfter w:val="1"/>
          <w:wAfter w:w="236" w:type="dxa"/>
          <w:cantSplit/>
          <w:trHeight w:val="90"/>
        </w:trPr>
        <w:tc>
          <w:tcPr>
            <w:tcW w:w="2341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3A5F1BEE" w14:textId="77777777" w:rsidR="00D2099F" w:rsidRDefault="00D2099F">
            <w:pPr>
              <w:ind w:left="-108" w:firstLine="108"/>
              <w:rPr>
                <w:b/>
                <w:sz w:val="4"/>
              </w:rPr>
            </w:pPr>
          </w:p>
        </w:tc>
        <w:tc>
          <w:tcPr>
            <w:tcW w:w="29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F4D27" w14:textId="77777777" w:rsidR="00D2099F" w:rsidRDefault="00D2099F">
            <w:pPr>
              <w:ind w:left="-108" w:firstLine="108"/>
              <w:rPr>
                <w:b/>
                <w:sz w:val="4"/>
              </w:rPr>
            </w:pPr>
          </w:p>
        </w:tc>
        <w:tc>
          <w:tcPr>
            <w:tcW w:w="5243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FCD3F" w14:textId="77777777" w:rsidR="00D2099F" w:rsidRDefault="00D2099F">
            <w:pPr>
              <w:rPr>
                <w:b/>
                <w:sz w:val="4"/>
              </w:rPr>
            </w:pPr>
          </w:p>
        </w:tc>
      </w:tr>
      <w:tr w:rsidR="00BE1717" w14:paraId="5CAD644C" w14:textId="77777777" w:rsidTr="00404D19">
        <w:trPr>
          <w:gridAfter w:val="1"/>
          <w:wAfter w:w="236" w:type="dxa"/>
          <w:cantSplit/>
          <w:trHeight w:val="552"/>
        </w:trPr>
        <w:tc>
          <w:tcPr>
            <w:tcW w:w="2341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2A03537B" w14:textId="77777777" w:rsidR="00BE1717" w:rsidRDefault="00BE1717">
            <w:pPr>
              <w:ind w:left="-108" w:firstLine="108"/>
              <w:rPr>
                <w:b/>
              </w:rPr>
            </w:pPr>
          </w:p>
        </w:tc>
        <w:tc>
          <w:tcPr>
            <w:tcW w:w="29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4F4D" w14:textId="77777777" w:rsidR="00BE1717" w:rsidRDefault="00BE1717">
            <w:pPr>
              <w:ind w:left="-108"/>
              <w:rPr>
                <w:b/>
              </w:rPr>
            </w:pPr>
          </w:p>
        </w:tc>
        <w:tc>
          <w:tcPr>
            <w:tcW w:w="164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3D30F5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t xml:space="preserve">E-mail address:  </w:t>
            </w:r>
          </w:p>
        </w:tc>
        <w:tc>
          <w:tcPr>
            <w:tcW w:w="331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2E1A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0" w:name="Text12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0"/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</w:tcPr>
          <w:p w14:paraId="55D1621A" w14:textId="77777777" w:rsidR="00BE1717" w:rsidRDefault="00BE1717">
            <w:pPr>
              <w:rPr>
                <w:b/>
              </w:rPr>
            </w:pPr>
          </w:p>
        </w:tc>
      </w:tr>
      <w:tr w:rsidR="00BE1717" w14:paraId="3D9377FE" w14:textId="77777777" w:rsidTr="00BE3562">
        <w:trPr>
          <w:gridAfter w:val="1"/>
          <w:wAfter w:w="236" w:type="dxa"/>
          <w:cantSplit/>
          <w:trHeight w:val="180"/>
        </w:trPr>
        <w:tc>
          <w:tcPr>
            <w:tcW w:w="4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EDA42F" w14:textId="77777777" w:rsidR="00BE1717" w:rsidRDefault="00BE1717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bottom w:val="single" w:sz="4" w:space="0" w:color="auto"/>
            </w:tcBorders>
          </w:tcPr>
          <w:p w14:paraId="71C05A1D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single" w:sz="4" w:space="0" w:color="auto"/>
            </w:tcBorders>
          </w:tcPr>
          <w:p w14:paraId="7B4E0FD5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1209" w:type="dxa"/>
            <w:gridSpan w:val="4"/>
            <w:tcBorders>
              <w:top w:val="nil"/>
              <w:bottom w:val="single" w:sz="4" w:space="0" w:color="auto"/>
            </w:tcBorders>
          </w:tcPr>
          <w:p w14:paraId="7CC2548A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810" w:type="dxa"/>
            <w:gridSpan w:val="2"/>
            <w:tcBorders>
              <w:top w:val="nil"/>
              <w:bottom w:val="single" w:sz="4" w:space="0" w:color="auto"/>
            </w:tcBorders>
          </w:tcPr>
          <w:p w14:paraId="46321D35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894" w:type="dxa"/>
            <w:gridSpan w:val="2"/>
            <w:tcBorders>
              <w:top w:val="nil"/>
              <w:bottom w:val="single" w:sz="4" w:space="0" w:color="auto"/>
            </w:tcBorders>
          </w:tcPr>
          <w:p w14:paraId="0B974376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1414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503CB1A" w14:textId="77777777" w:rsidR="00BE1717" w:rsidRDefault="00BE1717">
            <w:pPr>
              <w:rPr>
                <w:b/>
                <w:sz w:val="16"/>
              </w:rPr>
            </w:pPr>
          </w:p>
        </w:tc>
      </w:tr>
      <w:tr w:rsidR="00BE1717" w14:paraId="5A406151" w14:textId="77777777" w:rsidTr="00BE3562">
        <w:trPr>
          <w:gridAfter w:val="1"/>
          <w:wAfter w:w="236" w:type="dxa"/>
          <w:cantSplit/>
          <w:trHeight w:val="180"/>
        </w:trPr>
        <w:tc>
          <w:tcPr>
            <w:tcW w:w="44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6F130E" w14:textId="77777777" w:rsidR="001D2578" w:rsidRDefault="001D2578">
            <w:pPr>
              <w:pStyle w:val="Header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93ADA61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D869FF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12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6671C4C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B58672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F3A066" w14:textId="77777777" w:rsidR="00BE1717" w:rsidRDefault="00BE1717">
            <w:pPr>
              <w:rPr>
                <w:b/>
                <w:sz w:val="16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5D52DB" w14:textId="77777777" w:rsidR="00BE1717" w:rsidRDefault="00BE1717">
            <w:pPr>
              <w:rPr>
                <w:b/>
                <w:sz w:val="16"/>
              </w:rPr>
            </w:pPr>
          </w:p>
        </w:tc>
      </w:tr>
      <w:tr w:rsidR="00C801A7" w14:paraId="3958EFE8" w14:textId="77777777" w:rsidTr="00BE3562">
        <w:trPr>
          <w:gridAfter w:val="1"/>
          <w:wAfter w:w="236" w:type="dxa"/>
          <w:cantSplit/>
          <w:trHeight w:val="285"/>
        </w:trPr>
        <w:tc>
          <w:tcPr>
            <w:tcW w:w="4064" w:type="dxa"/>
            <w:gridSpan w:val="4"/>
            <w:vMerge w:val="restart"/>
            <w:tcBorders>
              <w:top w:val="single" w:sz="4" w:space="0" w:color="auto"/>
            </w:tcBorders>
          </w:tcPr>
          <w:p w14:paraId="6FEA6D32" w14:textId="77777777" w:rsidR="00F842A6" w:rsidRDefault="00F842A6" w:rsidP="00CB6D05">
            <w:pPr>
              <w:rPr>
                <w:b/>
                <w:sz w:val="16"/>
                <w:szCs w:val="16"/>
              </w:rPr>
            </w:pPr>
          </w:p>
          <w:p w14:paraId="0C554054" w14:textId="4E17537B" w:rsidR="00C801A7" w:rsidRDefault="00C801A7" w:rsidP="00CB6D05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Please give a reason for this </w:t>
            </w:r>
            <w:r w:rsidR="00B4332D">
              <w:rPr>
                <w:b/>
              </w:rPr>
              <w:t>referral</w:t>
            </w:r>
            <w:r>
              <w:rPr>
                <w:b/>
              </w:rPr>
              <w:t xml:space="preserve"> </w:t>
            </w:r>
          </w:p>
        </w:tc>
        <w:tc>
          <w:tcPr>
            <w:tcW w:w="3413" w:type="dxa"/>
            <w:gridSpan w:val="10"/>
            <w:tcBorders>
              <w:top w:val="single" w:sz="4" w:space="0" w:color="auto"/>
            </w:tcBorders>
          </w:tcPr>
          <w:p w14:paraId="3D919A07" w14:textId="77777777" w:rsidR="00C801A7" w:rsidRPr="00C801A7" w:rsidRDefault="00C801A7">
            <w:pPr>
              <w:rPr>
                <w:b/>
                <w:sz w:val="16"/>
                <w:szCs w:val="16"/>
              </w:rPr>
            </w:pPr>
          </w:p>
        </w:tc>
        <w:tc>
          <w:tcPr>
            <w:tcW w:w="3042" w:type="dxa"/>
            <w:gridSpan w:val="6"/>
            <w:tcBorders>
              <w:top w:val="single" w:sz="4" w:space="0" w:color="auto"/>
            </w:tcBorders>
          </w:tcPr>
          <w:p w14:paraId="15CECB46" w14:textId="77777777" w:rsidR="00C801A7" w:rsidRDefault="00C801A7">
            <w:pPr>
              <w:rPr>
                <w:b/>
              </w:rPr>
            </w:pPr>
          </w:p>
        </w:tc>
      </w:tr>
      <w:tr w:rsidR="00C801A7" w14:paraId="0BF6F60E" w14:textId="77777777" w:rsidTr="00404D19">
        <w:trPr>
          <w:gridAfter w:val="1"/>
          <w:wAfter w:w="236" w:type="dxa"/>
          <w:cantSplit/>
          <w:trHeight w:val="1033"/>
        </w:trPr>
        <w:tc>
          <w:tcPr>
            <w:tcW w:w="4064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23F868F5" w14:textId="77777777" w:rsidR="00C801A7" w:rsidRDefault="00C801A7">
            <w:pPr>
              <w:rPr>
                <w:b/>
              </w:rPr>
            </w:pPr>
          </w:p>
        </w:tc>
        <w:tc>
          <w:tcPr>
            <w:tcW w:w="61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3209" w14:textId="77777777" w:rsidR="00B4332D" w:rsidRPr="00B4332D" w:rsidRDefault="00B4332D">
            <w:pPr>
              <w:rPr>
                <w:b/>
                <w:sz w:val="8"/>
                <w:szCs w:val="8"/>
              </w:rPr>
            </w:pPr>
          </w:p>
          <w:p w14:paraId="0C8F2B23" w14:textId="77777777" w:rsidR="00C801A7" w:rsidRDefault="00C801A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1" w:name="Text12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1"/>
          </w:p>
          <w:p w14:paraId="6B76831A" w14:textId="77777777" w:rsidR="00C801A7" w:rsidRDefault="00C801A7">
            <w:pPr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14:paraId="3C906EC9" w14:textId="77777777" w:rsidR="00C801A7" w:rsidRDefault="00C801A7">
            <w:pPr>
              <w:rPr>
                <w:b/>
              </w:rPr>
            </w:pPr>
          </w:p>
        </w:tc>
      </w:tr>
      <w:tr w:rsidR="00BE1717" w14:paraId="2F066BAE" w14:textId="77777777" w:rsidTr="00BE3562">
        <w:trPr>
          <w:gridAfter w:val="1"/>
          <w:wAfter w:w="236" w:type="dxa"/>
          <w:trHeight w:val="144"/>
        </w:trPr>
        <w:tc>
          <w:tcPr>
            <w:tcW w:w="1093" w:type="dxa"/>
            <w:tcBorders>
              <w:top w:val="nil"/>
            </w:tcBorders>
          </w:tcPr>
          <w:p w14:paraId="1C4A332E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791" w:type="dxa"/>
            <w:tcBorders>
              <w:top w:val="nil"/>
              <w:right w:val="nil"/>
            </w:tcBorders>
          </w:tcPr>
          <w:p w14:paraId="659A391C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688DD95C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20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D897BC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849" w:type="dxa"/>
            <w:tcBorders>
              <w:top w:val="nil"/>
              <w:left w:val="nil"/>
            </w:tcBorders>
          </w:tcPr>
          <w:p w14:paraId="2441BDB2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916" w:type="dxa"/>
            <w:gridSpan w:val="2"/>
            <w:tcBorders>
              <w:top w:val="nil"/>
            </w:tcBorders>
          </w:tcPr>
          <w:p w14:paraId="09172A90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1209" w:type="dxa"/>
            <w:gridSpan w:val="4"/>
            <w:tcBorders>
              <w:top w:val="nil"/>
            </w:tcBorders>
          </w:tcPr>
          <w:p w14:paraId="58C88212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1F32C961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894" w:type="dxa"/>
            <w:gridSpan w:val="2"/>
            <w:tcBorders>
              <w:top w:val="nil"/>
            </w:tcBorders>
          </w:tcPr>
          <w:p w14:paraId="7A6443BC" w14:textId="77777777" w:rsidR="00BE1717" w:rsidRDefault="00BE1717">
            <w:pPr>
              <w:rPr>
                <w:b/>
                <w:sz w:val="8"/>
              </w:rPr>
            </w:pPr>
          </w:p>
        </w:tc>
        <w:tc>
          <w:tcPr>
            <w:tcW w:w="1414" w:type="dxa"/>
            <w:gridSpan w:val="3"/>
            <w:tcBorders>
              <w:top w:val="nil"/>
            </w:tcBorders>
          </w:tcPr>
          <w:p w14:paraId="738777A8" w14:textId="77777777" w:rsidR="00BE1717" w:rsidRDefault="00BE1717">
            <w:pPr>
              <w:rPr>
                <w:b/>
                <w:sz w:val="8"/>
              </w:rPr>
            </w:pPr>
          </w:p>
        </w:tc>
      </w:tr>
      <w:tr w:rsidR="00BE1717" w14:paraId="69FE49F9" w14:textId="77777777" w:rsidTr="00BE3562">
        <w:trPr>
          <w:gridAfter w:val="1"/>
          <w:wAfter w:w="236" w:type="dxa"/>
          <w:trHeight w:val="144"/>
        </w:trPr>
        <w:tc>
          <w:tcPr>
            <w:tcW w:w="1093" w:type="dxa"/>
            <w:tcBorders>
              <w:bottom w:val="nil"/>
            </w:tcBorders>
          </w:tcPr>
          <w:p w14:paraId="245DD199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791" w:type="dxa"/>
            <w:tcBorders>
              <w:bottom w:val="nil"/>
            </w:tcBorders>
          </w:tcPr>
          <w:p w14:paraId="3E3E96D3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457" w:type="dxa"/>
            <w:tcBorders>
              <w:bottom w:val="nil"/>
            </w:tcBorders>
          </w:tcPr>
          <w:p w14:paraId="022CF7FE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887" w:type="dxa"/>
            <w:gridSpan w:val="2"/>
            <w:tcBorders>
              <w:bottom w:val="nil"/>
            </w:tcBorders>
          </w:tcPr>
          <w:p w14:paraId="12328EDD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048" w:type="dxa"/>
            <w:gridSpan w:val="2"/>
            <w:tcBorders>
              <w:bottom w:val="nil"/>
            </w:tcBorders>
          </w:tcPr>
          <w:p w14:paraId="389F619F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309" w:type="dxa"/>
            <w:gridSpan w:val="3"/>
            <w:tcBorders>
              <w:bottom w:val="nil"/>
            </w:tcBorders>
          </w:tcPr>
          <w:p w14:paraId="5570D71E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816" w:type="dxa"/>
            <w:gridSpan w:val="3"/>
            <w:tcBorders>
              <w:bottom w:val="nil"/>
            </w:tcBorders>
          </w:tcPr>
          <w:p w14:paraId="64F9893D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810" w:type="dxa"/>
            <w:gridSpan w:val="2"/>
            <w:tcBorders>
              <w:bottom w:val="nil"/>
            </w:tcBorders>
          </w:tcPr>
          <w:p w14:paraId="5412E637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894" w:type="dxa"/>
            <w:gridSpan w:val="2"/>
            <w:tcBorders>
              <w:bottom w:val="nil"/>
            </w:tcBorders>
          </w:tcPr>
          <w:p w14:paraId="7416ABE3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414" w:type="dxa"/>
            <w:gridSpan w:val="3"/>
            <w:tcBorders>
              <w:bottom w:val="nil"/>
            </w:tcBorders>
          </w:tcPr>
          <w:p w14:paraId="24CD107D" w14:textId="77777777" w:rsidR="00BE1717" w:rsidRDefault="00BE1717">
            <w:pPr>
              <w:rPr>
                <w:bCs/>
                <w:sz w:val="8"/>
              </w:rPr>
            </w:pPr>
          </w:p>
        </w:tc>
      </w:tr>
      <w:tr w:rsidR="00BE1717" w14:paraId="0BA29324" w14:textId="77777777" w:rsidTr="00404D19">
        <w:trPr>
          <w:gridAfter w:val="1"/>
          <w:wAfter w:w="236" w:type="dxa"/>
          <w:cantSplit/>
          <w:trHeight w:hRule="exact" w:val="520"/>
        </w:trPr>
        <w:tc>
          <w:tcPr>
            <w:tcW w:w="1884" w:type="dxa"/>
            <w:gridSpan w:val="2"/>
            <w:tcBorders>
              <w:top w:val="nil"/>
              <w:right w:val="single" w:sz="4" w:space="0" w:color="auto"/>
            </w:tcBorders>
          </w:tcPr>
          <w:p w14:paraId="5B68C8FF" w14:textId="27F70826" w:rsidR="00BE1717" w:rsidRDefault="00BE171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Key-worker</w:t>
            </w:r>
            <w:proofErr w:type="gramEnd"/>
          </w:p>
          <w:p w14:paraId="5DF3BBEC" w14:textId="77777777" w:rsidR="00BE1717" w:rsidRDefault="00BE1717">
            <w:pPr>
              <w:rPr>
                <w:b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2C0A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2" w:name="Text93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2"/>
          </w:p>
        </w:tc>
        <w:tc>
          <w:tcPr>
            <w:tcW w:w="1836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70538F4F" w14:textId="0BCFE307" w:rsidR="00BE1717" w:rsidRDefault="00B4332D" w:rsidP="00B4332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35095D">
              <w:rPr>
                <w:b/>
              </w:rPr>
              <w:t>E</w:t>
            </w:r>
            <w:r w:rsidR="00BE1717">
              <w:rPr>
                <w:b/>
              </w:rPr>
              <w:t>-mail</w:t>
            </w:r>
          </w:p>
        </w:tc>
        <w:tc>
          <w:tcPr>
            <w:tcW w:w="43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B346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3" w:name="Text100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</w:p>
        </w:tc>
        <w:tc>
          <w:tcPr>
            <w:tcW w:w="284" w:type="dxa"/>
            <w:tcBorders>
              <w:top w:val="nil"/>
              <w:left w:val="nil"/>
            </w:tcBorders>
          </w:tcPr>
          <w:p w14:paraId="32C35BB9" w14:textId="77777777" w:rsidR="00BE1717" w:rsidRDefault="00BE1717">
            <w:pPr>
              <w:rPr>
                <w:b/>
              </w:rPr>
            </w:pPr>
          </w:p>
        </w:tc>
      </w:tr>
      <w:tr w:rsidR="00BE1717" w14:paraId="55C7E58B" w14:textId="77777777" w:rsidTr="00BE3562">
        <w:trPr>
          <w:gridAfter w:val="1"/>
          <w:wAfter w:w="236" w:type="dxa"/>
          <w:trHeight w:val="144"/>
        </w:trPr>
        <w:tc>
          <w:tcPr>
            <w:tcW w:w="1093" w:type="dxa"/>
            <w:tcBorders>
              <w:bottom w:val="nil"/>
            </w:tcBorders>
          </w:tcPr>
          <w:p w14:paraId="76F371C4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791" w:type="dxa"/>
            <w:tcBorders>
              <w:bottom w:val="nil"/>
            </w:tcBorders>
          </w:tcPr>
          <w:p w14:paraId="7460540D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457" w:type="dxa"/>
            <w:tcBorders>
              <w:bottom w:val="nil"/>
            </w:tcBorders>
            <w:vAlign w:val="center"/>
          </w:tcPr>
          <w:p w14:paraId="2E856DA3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887" w:type="dxa"/>
            <w:gridSpan w:val="2"/>
            <w:tcBorders>
              <w:bottom w:val="nil"/>
            </w:tcBorders>
            <w:vAlign w:val="center"/>
          </w:tcPr>
          <w:p w14:paraId="4FCBC3E1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048" w:type="dxa"/>
            <w:gridSpan w:val="2"/>
            <w:tcBorders>
              <w:bottom w:val="nil"/>
            </w:tcBorders>
          </w:tcPr>
          <w:p w14:paraId="57267B62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309" w:type="dxa"/>
            <w:gridSpan w:val="3"/>
            <w:tcBorders>
              <w:bottom w:val="nil"/>
            </w:tcBorders>
          </w:tcPr>
          <w:p w14:paraId="7A5846F9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816" w:type="dxa"/>
            <w:gridSpan w:val="3"/>
            <w:tcBorders>
              <w:bottom w:val="nil"/>
            </w:tcBorders>
            <w:vAlign w:val="center"/>
          </w:tcPr>
          <w:p w14:paraId="27A7BFA3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810" w:type="dxa"/>
            <w:gridSpan w:val="2"/>
            <w:tcBorders>
              <w:bottom w:val="nil"/>
            </w:tcBorders>
          </w:tcPr>
          <w:p w14:paraId="696F8962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894" w:type="dxa"/>
            <w:gridSpan w:val="2"/>
            <w:tcBorders>
              <w:bottom w:val="nil"/>
            </w:tcBorders>
          </w:tcPr>
          <w:p w14:paraId="76F66524" w14:textId="77777777" w:rsidR="00BE1717" w:rsidRDefault="00BE1717">
            <w:pPr>
              <w:rPr>
                <w:bCs/>
                <w:sz w:val="8"/>
              </w:rPr>
            </w:pPr>
          </w:p>
        </w:tc>
        <w:tc>
          <w:tcPr>
            <w:tcW w:w="1414" w:type="dxa"/>
            <w:gridSpan w:val="3"/>
            <w:tcBorders>
              <w:bottom w:val="nil"/>
            </w:tcBorders>
          </w:tcPr>
          <w:p w14:paraId="65930F89" w14:textId="77777777" w:rsidR="00BE1717" w:rsidRDefault="00BE1717">
            <w:pPr>
              <w:rPr>
                <w:bCs/>
                <w:sz w:val="8"/>
              </w:rPr>
            </w:pPr>
          </w:p>
        </w:tc>
      </w:tr>
      <w:tr w:rsidR="00BE1717" w14:paraId="2DC10872" w14:textId="77777777" w:rsidTr="00404D19">
        <w:trPr>
          <w:gridAfter w:val="1"/>
          <w:wAfter w:w="236" w:type="dxa"/>
          <w:cantSplit/>
          <w:trHeight w:hRule="exact" w:val="520"/>
        </w:trPr>
        <w:tc>
          <w:tcPr>
            <w:tcW w:w="188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E3F22A6" w14:textId="073AAFC6" w:rsidR="00BE1717" w:rsidRDefault="0035095D">
            <w:pPr>
              <w:rPr>
                <w:b/>
              </w:rPr>
            </w:pPr>
            <w:r>
              <w:rPr>
                <w:b/>
              </w:rPr>
              <w:t>P</w:t>
            </w:r>
            <w:r w:rsidR="00BE1717">
              <w:rPr>
                <w:b/>
              </w:rPr>
              <w:t>hone</w:t>
            </w:r>
            <w:r>
              <w:rPr>
                <w:b/>
              </w:rPr>
              <w:t xml:space="preserve"> number</w:t>
            </w:r>
            <w:r w:rsidR="00BE1717">
              <w:rPr>
                <w:b/>
              </w:rPr>
              <w:t xml:space="preserve"> </w:t>
            </w:r>
          </w:p>
          <w:p w14:paraId="1721108D" w14:textId="77777777" w:rsidR="00BE1717" w:rsidRDefault="00BE1717">
            <w:pPr>
              <w:rPr>
                <w:b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A752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83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F7E97" w14:textId="7FD0D016" w:rsidR="00BE1717" w:rsidRDefault="00B4332D" w:rsidP="0035095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35095D">
              <w:rPr>
                <w:b/>
              </w:rPr>
              <w:t>School</w:t>
            </w:r>
            <w:r w:rsidR="00BE1717">
              <w:rPr>
                <w:b/>
              </w:rPr>
              <w:t xml:space="preserve"> address</w:t>
            </w:r>
          </w:p>
        </w:tc>
        <w:tc>
          <w:tcPr>
            <w:tcW w:w="433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84232" w14:textId="77777777" w:rsidR="00BE1717" w:rsidRDefault="00BE1717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4C03BC1" w14:textId="77777777" w:rsidR="00BE1717" w:rsidRDefault="00BE1717">
            <w:pPr>
              <w:rPr>
                <w:b/>
              </w:rPr>
            </w:pPr>
          </w:p>
        </w:tc>
      </w:tr>
      <w:tr w:rsidR="00BE1717" w14:paraId="7B559853" w14:textId="77777777" w:rsidTr="00404D19">
        <w:trPr>
          <w:gridAfter w:val="1"/>
          <w:wAfter w:w="236" w:type="dxa"/>
          <w:cantSplit/>
          <w:trHeight w:hRule="exact" w:val="54"/>
        </w:trPr>
        <w:tc>
          <w:tcPr>
            <w:tcW w:w="1884" w:type="dxa"/>
            <w:gridSpan w:val="2"/>
            <w:tcBorders>
              <w:top w:val="nil"/>
              <w:bottom w:val="nil"/>
              <w:right w:val="nil"/>
            </w:tcBorders>
          </w:tcPr>
          <w:p w14:paraId="616DD321" w14:textId="77777777" w:rsidR="00BE1717" w:rsidRDefault="00BE1717">
            <w:pPr>
              <w:rPr>
                <w:b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499166" w14:textId="77777777" w:rsidR="00BE1717" w:rsidRDefault="00BE1717">
            <w:pPr>
              <w:rPr>
                <w:b/>
              </w:rPr>
            </w:pPr>
          </w:p>
        </w:tc>
        <w:tc>
          <w:tcPr>
            <w:tcW w:w="18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5BCBED" w14:textId="77777777" w:rsidR="00BE1717" w:rsidRDefault="00BE1717">
            <w:pPr>
              <w:jc w:val="right"/>
              <w:rPr>
                <w:b/>
              </w:rPr>
            </w:pPr>
          </w:p>
        </w:tc>
        <w:tc>
          <w:tcPr>
            <w:tcW w:w="4335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FCB8" w14:textId="77777777" w:rsidR="00BE1717" w:rsidRDefault="00BE1717">
            <w:pPr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0ADEC79" w14:textId="77777777" w:rsidR="00BE1717" w:rsidRDefault="00BE1717">
            <w:pPr>
              <w:rPr>
                <w:b/>
              </w:rPr>
            </w:pPr>
          </w:p>
        </w:tc>
      </w:tr>
      <w:tr w:rsidR="00DD09E7" w14:paraId="762BC890" w14:textId="77777777" w:rsidTr="00404D19">
        <w:trPr>
          <w:gridAfter w:val="1"/>
          <w:wAfter w:w="236" w:type="dxa"/>
          <w:trHeight w:val="144"/>
        </w:trPr>
        <w:tc>
          <w:tcPr>
            <w:tcW w:w="10235" w:type="dxa"/>
            <w:gridSpan w:val="19"/>
            <w:tcBorders>
              <w:top w:val="nil"/>
              <w:bottom w:val="single" w:sz="4" w:space="0" w:color="auto"/>
            </w:tcBorders>
          </w:tcPr>
          <w:p w14:paraId="1DC1951A" w14:textId="77777777" w:rsidR="00DD09E7" w:rsidRDefault="00DD09E7">
            <w:pPr>
              <w:rPr>
                <w:bCs/>
                <w:sz w:val="20"/>
                <w:szCs w:val="24"/>
              </w:rPr>
            </w:pPr>
          </w:p>
          <w:p w14:paraId="2681BE1E" w14:textId="27A9F08D" w:rsidR="00DD09E7" w:rsidRDefault="00F842A6">
            <w:pPr>
              <w:rPr>
                <w:bCs/>
                <w:sz w:val="20"/>
                <w:szCs w:val="24"/>
              </w:rPr>
            </w:pPr>
            <w:r>
              <w:rPr>
                <w:bCs/>
                <w:sz w:val="20"/>
                <w:szCs w:val="24"/>
              </w:rPr>
              <w:t>The keyworker will</w:t>
            </w:r>
            <w:r w:rsidR="00DD09E7">
              <w:rPr>
                <w:bCs/>
                <w:sz w:val="20"/>
                <w:szCs w:val="24"/>
              </w:rPr>
              <w:t xml:space="preserve"> receive communications from us and will oversee the pupil’s education</w:t>
            </w:r>
            <w:r w:rsidR="00DD09E7">
              <w:rPr>
                <w:bCs/>
                <w:sz w:val="20"/>
                <w:szCs w:val="24"/>
              </w:rPr>
              <w:br w:type="page"/>
            </w:r>
            <w:r>
              <w:rPr>
                <w:bCs/>
                <w:sz w:val="20"/>
                <w:szCs w:val="24"/>
              </w:rPr>
              <w:t>.</w:t>
            </w:r>
          </w:p>
          <w:p w14:paraId="5A675D2A" w14:textId="77777777" w:rsidR="00DD09E7" w:rsidRDefault="00DD09E7">
            <w:pPr>
              <w:rPr>
                <w:b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4A6DED0C" w14:textId="77777777" w:rsidR="00DD09E7" w:rsidRDefault="00DD09E7">
            <w:pPr>
              <w:rPr>
                <w:b/>
                <w:sz w:val="16"/>
              </w:rPr>
            </w:pPr>
          </w:p>
        </w:tc>
      </w:tr>
      <w:tr w:rsidR="005E4B90" w14:paraId="604FC2C7" w14:textId="76FD910D" w:rsidTr="00BE3562">
        <w:trPr>
          <w:trHeight w:val="144"/>
        </w:trPr>
        <w:tc>
          <w:tcPr>
            <w:tcW w:w="1093" w:type="dxa"/>
            <w:tcBorders>
              <w:top w:val="nil"/>
            </w:tcBorders>
          </w:tcPr>
          <w:p w14:paraId="5C0FA0D2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791" w:type="dxa"/>
            <w:tcBorders>
              <w:top w:val="nil"/>
              <w:right w:val="nil"/>
            </w:tcBorders>
          </w:tcPr>
          <w:p w14:paraId="5E99841C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426E0E9F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20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33CB8C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849" w:type="dxa"/>
            <w:tcBorders>
              <w:top w:val="nil"/>
              <w:left w:val="nil"/>
            </w:tcBorders>
          </w:tcPr>
          <w:p w14:paraId="45146EE9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916" w:type="dxa"/>
            <w:gridSpan w:val="2"/>
            <w:tcBorders>
              <w:top w:val="nil"/>
            </w:tcBorders>
          </w:tcPr>
          <w:p w14:paraId="3BEFAB33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1209" w:type="dxa"/>
            <w:gridSpan w:val="4"/>
            <w:tcBorders>
              <w:top w:val="nil"/>
            </w:tcBorders>
          </w:tcPr>
          <w:p w14:paraId="74879319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810" w:type="dxa"/>
            <w:gridSpan w:val="2"/>
            <w:tcBorders>
              <w:top w:val="nil"/>
            </w:tcBorders>
          </w:tcPr>
          <w:p w14:paraId="1023228B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894" w:type="dxa"/>
            <w:gridSpan w:val="2"/>
            <w:tcBorders>
              <w:top w:val="nil"/>
            </w:tcBorders>
          </w:tcPr>
          <w:p w14:paraId="2EF0D6BC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1414" w:type="dxa"/>
            <w:gridSpan w:val="3"/>
            <w:tcBorders>
              <w:top w:val="nil"/>
            </w:tcBorders>
          </w:tcPr>
          <w:p w14:paraId="686AB287" w14:textId="77777777" w:rsidR="005E4B90" w:rsidRDefault="005E4B90" w:rsidP="0018579D">
            <w:pPr>
              <w:rPr>
                <w:b/>
                <w:sz w:val="8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14:paraId="78B2937C" w14:textId="77777777" w:rsidR="005E4B90" w:rsidRDefault="005E4B90" w:rsidP="0018579D">
            <w:pPr>
              <w:rPr>
                <w:b/>
                <w:sz w:val="8"/>
              </w:rPr>
            </w:pPr>
          </w:p>
        </w:tc>
      </w:tr>
      <w:tr w:rsidR="005E4B90" w14:paraId="14C07A51" w14:textId="75BFCB67" w:rsidTr="00BE3562">
        <w:trPr>
          <w:trHeight w:val="144"/>
        </w:trPr>
        <w:tc>
          <w:tcPr>
            <w:tcW w:w="1093" w:type="dxa"/>
            <w:tcBorders>
              <w:bottom w:val="nil"/>
            </w:tcBorders>
          </w:tcPr>
          <w:p w14:paraId="6EF02F0C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791" w:type="dxa"/>
            <w:tcBorders>
              <w:bottom w:val="nil"/>
            </w:tcBorders>
          </w:tcPr>
          <w:p w14:paraId="0F49C8A3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457" w:type="dxa"/>
            <w:tcBorders>
              <w:bottom w:val="nil"/>
            </w:tcBorders>
          </w:tcPr>
          <w:p w14:paraId="1CA2D0A3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887" w:type="dxa"/>
            <w:gridSpan w:val="2"/>
            <w:tcBorders>
              <w:bottom w:val="nil"/>
            </w:tcBorders>
          </w:tcPr>
          <w:p w14:paraId="2D2AB244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048" w:type="dxa"/>
            <w:gridSpan w:val="2"/>
            <w:tcBorders>
              <w:bottom w:val="nil"/>
            </w:tcBorders>
          </w:tcPr>
          <w:p w14:paraId="5A05A541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309" w:type="dxa"/>
            <w:gridSpan w:val="3"/>
            <w:tcBorders>
              <w:bottom w:val="nil"/>
            </w:tcBorders>
          </w:tcPr>
          <w:p w14:paraId="25A1A48D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816" w:type="dxa"/>
            <w:gridSpan w:val="3"/>
            <w:tcBorders>
              <w:bottom w:val="nil"/>
            </w:tcBorders>
          </w:tcPr>
          <w:p w14:paraId="45328B51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810" w:type="dxa"/>
            <w:gridSpan w:val="2"/>
            <w:tcBorders>
              <w:bottom w:val="nil"/>
            </w:tcBorders>
          </w:tcPr>
          <w:p w14:paraId="3F1770F3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894" w:type="dxa"/>
            <w:gridSpan w:val="2"/>
            <w:tcBorders>
              <w:bottom w:val="nil"/>
            </w:tcBorders>
          </w:tcPr>
          <w:p w14:paraId="015501E8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414" w:type="dxa"/>
            <w:gridSpan w:val="3"/>
            <w:tcBorders>
              <w:bottom w:val="nil"/>
            </w:tcBorders>
          </w:tcPr>
          <w:p w14:paraId="3536DCC6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59EB2CF8" w14:textId="77777777" w:rsidR="005E4B90" w:rsidRDefault="005E4B90" w:rsidP="0018579D">
            <w:pPr>
              <w:rPr>
                <w:bCs/>
                <w:sz w:val="8"/>
              </w:rPr>
            </w:pPr>
          </w:p>
        </w:tc>
      </w:tr>
      <w:tr w:rsidR="005E4B90" w14:paraId="03052F6D" w14:textId="5AF5E222" w:rsidTr="00404D19">
        <w:trPr>
          <w:cantSplit/>
          <w:trHeight w:hRule="exact" w:val="520"/>
        </w:trPr>
        <w:tc>
          <w:tcPr>
            <w:tcW w:w="1884" w:type="dxa"/>
            <w:gridSpan w:val="2"/>
            <w:tcBorders>
              <w:top w:val="nil"/>
              <w:right w:val="single" w:sz="4" w:space="0" w:color="auto"/>
            </w:tcBorders>
          </w:tcPr>
          <w:p w14:paraId="372120FF" w14:textId="6BF0A71E" w:rsidR="005E4B90" w:rsidRDefault="005E4B90" w:rsidP="0018579D">
            <w:pPr>
              <w:rPr>
                <w:b/>
              </w:rPr>
            </w:pPr>
            <w:r>
              <w:rPr>
                <w:b/>
              </w:rPr>
              <w:t xml:space="preserve"> DSL</w:t>
            </w:r>
          </w:p>
          <w:p w14:paraId="0CFBB53D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91D2" w14:textId="77777777" w:rsidR="005E4B90" w:rsidRDefault="005E4B90" w:rsidP="0018579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836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403AE2A8" w14:textId="085FFDBF" w:rsidR="005E4B90" w:rsidRDefault="005E4B90" w:rsidP="0018579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</w:rPr>
              <w:t>DSL</w:t>
            </w:r>
          </w:p>
          <w:p w14:paraId="2E1617CE" w14:textId="4EE393E6" w:rsidR="005E4B90" w:rsidRDefault="005E4B90" w:rsidP="0018579D">
            <w:pPr>
              <w:rPr>
                <w:b/>
              </w:rPr>
            </w:pPr>
            <w:r>
              <w:rPr>
                <w:b/>
              </w:rPr>
              <w:t xml:space="preserve"> e-mail *address</w:t>
            </w:r>
          </w:p>
        </w:tc>
        <w:tc>
          <w:tcPr>
            <w:tcW w:w="43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0C56" w14:textId="77777777" w:rsidR="005E4B90" w:rsidRDefault="005E4B90" w:rsidP="0018579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</w:tcBorders>
          </w:tcPr>
          <w:p w14:paraId="1D91F232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left w:val="nil"/>
            </w:tcBorders>
          </w:tcPr>
          <w:p w14:paraId="25F125AB" w14:textId="77777777" w:rsidR="005E4B90" w:rsidRDefault="005E4B90" w:rsidP="0018579D">
            <w:pPr>
              <w:rPr>
                <w:b/>
              </w:rPr>
            </w:pPr>
          </w:p>
        </w:tc>
      </w:tr>
      <w:tr w:rsidR="005E4B90" w14:paraId="0A782DC0" w14:textId="1F264580" w:rsidTr="00BE3562">
        <w:trPr>
          <w:trHeight w:val="144"/>
        </w:trPr>
        <w:tc>
          <w:tcPr>
            <w:tcW w:w="1093" w:type="dxa"/>
            <w:tcBorders>
              <w:bottom w:val="nil"/>
            </w:tcBorders>
          </w:tcPr>
          <w:p w14:paraId="78F9121B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791" w:type="dxa"/>
            <w:tcBorders>
              <w:bottom w:val="nil"/>
            </w:tcBorders>
          </w:tcPr>
          <w:p w14:paraId="063887C8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457" w:type="dxa"/>
            <w:tcBorders>
              <w:bottom w:val="nil"/>
            </w:tcBorders>
            <w:vAlign w:val="center"/>
          </w:tcPr>
          <w:p w14:paraId="41BDB256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887" w:type="dxa"/>
            <w:gridSpan w:val="2"/>
            <w:tcBorders>
              <w:bottom w:val="nil"/>
            </w:tcBorders>
            <w:vAlign w:val="center"/>
          </w:tcPr>
          <w:p w14:paraId="256F6D4D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048" w:type="dxa"/>
            <w:gridSpan w:val="2"/>
            <w:tcBorders>
              <w:bottom w:val="nil"/>
            </w:tcBorders>
          </w:tcPr>
          <w:p w14:paraId="3EC0F791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309" w:type="dxa"/>
            <w:gridSpan w:val="3"/>
            <w:tcBorders>
              <w:bottom w:val="nil"/>
            </w:tcBorders>
          </w:tcPr>
          <w:p w14:paraId="0BE6524A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816" w:type="dxa"/>
            <w:gridSpan w:val="3"/>
            <w:tcBorders>
              <w:bottom w:val="nil"/>
            </w:tcBorders>
            <w:vAlign w:val="center"/>
          </w:tcPr>
          <w:p w14:paraId="1DEFA7D8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810" w:type="dxa"/>
            <w:gridSpan w:val="2"/>
            <w:tcBorders>
              <w:bottom w:val="nil"/>
            </w:tcBorders>
          </w:tcPr>
          <w:p w14:paraId="0E06BD79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894" w:type="dxa"/>
            <w:gridSpan w:val="2"/>
            <w:tcBorders>
              <w:bottom w:val="nil"/>
            </w:tcBorders>
          </w:tcPr>
          <w:p w14:paraId="339F80AF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1414" w:type="dxa"/>
            <w:gridSpan w:val="3"/>
            <w:tcBorders>
              <w:bottom w:val="nil"/>
            </w:tcBorders>
          </w:tcPr>
          <w:p w14:paraId="0918761F" w14:textId="77777777" w:rsidR="005E4B90" w:rsidRDefault="005E4B90" w:rsidP="0018579D">
            <w:pPr>
              <w:rPr>
                <w:bCs/>
                <w:sz w:val="8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 w14:paraId="1A45032A" w14:textId="77777777" w:rsidR="005E4B90" w:rsidRDefault="005E4B90" w:rsidP="0018579D">
            <w:pPr>
              <w:rPr>
                <w:bCs/>
                <w:sz w:val="8"/>
              </w:rPr>
            </w:pPr>
          </w:p>
        </w:tc>
      </w:tr>
      <w:tr w:rsidR="005E4B90" w14:paraId="59286DE9" w14:textId="7BCAF647" w:rsidTr="00404D19">
        <w:trPr>
          <w:cantSplit/>
          <w:trHeight w:hRule="exact" w:val="520"/>
        </w:trPr>
        <w:tc>
          <w:tcPr>
            <w:tcW w:w="188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5A26D64" w14:textId="0CBDA232" w:rsidR="005E4B90" w:rsidRDefault="005E4B90" w:rsidP="0018579D">
            <w:pPr>
              <w:rPr>
                <w:b/>
              </w:rPr>
            </w:pPr>
            <w:r>
              <w:rPr>
                <w:b/>
              </w:rPr>
              <w:t>SENDCo</w:t>
            </w:r>
          </w:p>
          <w:p w14:paraId="634B5CF5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15B8" w14:textId="77777777" w:rsidR="005E4B90" w:rsidRDefault="005E4B90" w:rsidP="0018579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83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601135" w14:textId="4AF4CE61" w:rsidR="005E4B90" w:rsidRDefault="005E4B90" w:rsidP="0018579D">
            <w:pPr>
              <w:rPr>
                <w:b/>
              </w:rPr>
            </w:pPr>
            <w:r>
              <w:rPr>
                <w:b/>
              </w:rPr>
              <w:t xml:space="preserve"> SENDCo</w:t>
            </w:r>
          </w:p>
          <w:p w14:paraId="3880DE2B" w14:textId="3D29BE3B" w:rsidR="005E4B90" w:rsidRDefault="005E4B90" w:rsidP="005E4B90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F842A6">
              <w:rPr>
                <w:b/>
              </w:rPr>
              <w:t>e-</w:t>
            </w:r>
            <w:r>
              <w:rPr>
                <w:b/>
              </w:rPr>
              <w:t>mail</w:t>
            </w:r>
          </w:p>
        </w:tc>
        <w:tc>
          <w:tcPr>
            <w:tcW w:w="433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7EF23" w14:textId="77777777" w:rsidR="005E4B90" w:rsidRDefault="005E4B90" w:rsidP="0018579D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0FDF18C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3456FA81" w14:textId="77777777" w:rsidR="005E4B90" w:rsidRDefault="005E4B90" w:rsidP="0018579D">
            <w:pPr>
              <w:rPr>
                <w:b/>
              </w:rPr>
            </w:pPr>
          </w:p>
        </w:tc>
      </w:tr>
      <w:tr w:rsidR="005E4B90" w14:paraId="0BC08D97" w14:textId="13139333" w:rsidTr="00404D19">
        <w:trPr>
          <w:cantSplit/>
          <w:trHeight w:hRule="exact" w:val="54"/>
        </w:trPr>
        <w:tc>
          <w:tcPr>
            <w:tcW w:w="1884" w:type="dxa"/>
            <w:gridSpan w:val="2"/>
            <w:tcBorders>
              <w:top w:val="nil"/>
              <w:bottom w:val="nil"/>
              <w:right w:val="nil"/>
            </w:tcBorders>
          </w:tcPr>
          <w:p w14:paraId="7F0D6CC4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129556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18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F7E115" w14:textId="77777777" w:rsidR="005E4B90" w:rsidRDefault="005E4B90" w:rsidP="0018579D">
            <w:pPr>
              <w:jc w:val="right"/>
              <w:rPr>
                <w:b/>
              </w:rPr>
            </w:pPr>
          </w:p>
        </w:tc>
        <w:tc>
          <w:tcPr>
            <w:tcW w:w="4335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9821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D12F7FD" w14:textId="77777777" w:rsidR="005E4B90" w:rsidRDefault="005E4B90" w:rsidP="0018579D">
            <w:pPr>
              <w:rPr>
                <w:b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7102B82F" w14:textId="77777777" w:rsidR="005E4B90" w:rsidRDefault="005E4B90" w:rsidP="0018579D">
            <w:pPr>
              <w:rPr>
                <w:b/>
              </w:rPr>
            </w:pPr>
          </w:p>
        </w:tc>
      </w:tr>
      <w:tr w:rsidR="005E4B90" w14:paraId="07DEE39A" w14:textId="7E291C09" w:rsidTr="00404D19">
        <w:trPr>
          <w:trHeight w:val="151"/>
        </w:trPr>
        <w:tc>
          <w:tcPr>
            <w:tcW w:w="10235" w:type="dxa"/>
            <w:gridSpan w:val="19"/>
            <w:tcBorders>
              <w:top w:val="nil"/>
              <w:bottom w:val="single" w:sz="4" w:space="0" w:color="auto"/>
            </w:tcBorders>
          </w:tcPr>
          <w:p w14:paraId="67822763" w14:textId="77777777" w:rsidR="005E4B90" w:rsidRDefault="005E4B90" w:rsidP="0018579D">
            <w:pPr>
              <w:rPr>
                <w:b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072DECB7" w14:textId="77777777" w:rsidR="005E4B90" w:rsidRDefault="005E4B90" w:rsidP="0018579D">
            <w:pPr>
              <w:rPr>
                <w:b/>
                <w:sz w:val="16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0A2580FB" w14:textId="77777777" w:rsidR="005E4B90" w:rsidRDefault="005E4B90" w:rsidP="0018579D">
            <w:pPr>
              <w:rPr>
                <w:b/>
                <w:sz w:val="16"/>
              </w:rPr>
            </w:pPr>
          </w:p>
        </w:tc>
      </w:tr>
    </w:tbl>
    <w:p w14:paraId="707D6DA0" w14:textId="77777777" w:rsidR="005E4B90" w:rsidRDefault="005E4B90">
      <w:pPr>
        <w:rPr>
          <w:b/>
          <w:szCs w:val="24"/>
        </w:rPr>
      </w:pPr>
    </w:p>
    <w:p w14:paraId="68C50753" w14:textId="77777777" w:rsidR="00DD09E7" w:rsidRDefault="00DD09E7" w:rsidP="00DD09E7">
      <w:pPr>
        <w:rPr>
          <w:b/>
          <w:szCs w:val="24"/>
        </w:rPr>
      </w:pPr>
    </w:p>
    <w:p w14:paraId="69B6D8CF" w14:textId="77777777" w:rsidR="00DD09E7" w:rsidRPr="000B0C7E" w:rsidRDefault="00DD09E7" w:rsidP="00DD09E7">
      <w:pPr>
        <w:ind w:right="426"/>
        <w:jc w:val="both"/>
        <w:rPr>
          <w:b/>
          <w:szCs w:val="24"/>
        </w:rPr>
      </w:pPr>
      <w:r>
        <w:rPr>
          <w:b/>
          <w:szCs w:val="24"/>
        </w:rPr>
        <w:t xml:space="preserve">EQUIPMENT:  </w:t>
      </w:r>
      <w:r>
        <w:rPr>
          <w:b/>
          <w:color w:val="FF0000"/>
          <w:szCs w:val="24"/>
        </w:rPr>
        <w:t xml:space="preserve">Please note that we will always use existing home computers and internet connections whenever possible </w:t>
      </w:r>
    </w:p>
    <w:p w14:paraId="26A87F5A" w14:textId="77777777" w:rsidR="00DD09E7" w:rsidRDefault="00DD09E7" w:rsidP="00DD09E7">
      <w:pPr>
        <w:rPr>
          <w:b/>
          <w:sz w:val="8"/>
          <w:szCs w:val="8"/>
        </w:rPr>
      </w:pPr>
    </w:p>
    <w:tbl>
      <w:tblPr>
        <w:tblW w:w="8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4"/>
        <w:gridCol w:w="2268"/>
      </w:tblGrid>
      <w:tr w:rsidR="00F453B6" w14:paraId="20D47CEE" w14:textId="77777777" w:rsidTr="00F453B6">
        <w:tc>
          <w:tcPr>
            <w:tcW w:w="612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14:paraId="292A66BB" w14:textId="77777777" w:rsidR="00F453B6" w:rsidRDefault="00F453B6" w:rsidP="006F1F57">
            <w:pPr>
              <w:jc w:val="center"/>
              <w:rPr>
                <w:b/>
                <w:sz w:val="8"/>
                <w:szCs w:val="8"/>
              </w:rPr>
            </w:pPr>
          </w:p>
          <w:p w14:paraId="5AB3CEE7" w14:textId="77777777" w:rsidR="00F453B6" w:rsidRDefault="00F453B6" w:rsidP="006F1F57">
            <w:pPr>
              <w:rPr>
                <w:b/>
              </w:rPr>
            </w:pPr>
            <w:r>
              <w:rPr>
                <w:b/>
              </w:rPr>
              <w:t xml:space="preserve">Please indicate whether the pupil has the following </w:t>
            </w:r>
          </w:p>
          <w:p w14:paraId="3F154BE2" w14:textId="77777777" w:rsidR="00F453B6" w:rsidRDefault="00F453B6" w:rsidP="006F1F57">
            <w:pPr>
              <w:jc w:val="center"/>
              <w:rPr>
                <w:b/>
                <w:sz w:val="8"/>
              </w:rPr>
            </w:pP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14:paraId="2F0D0062" w14:textId="2DE4E994" w:rsidR="00F453B6" w:rsidRDefault="00F453B6" w:rsidP="006F1F57">
            <w:pPr>
              <w:pStyle w:val="Heading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If so</w:t>
            </w:r>
            <w:r w:rsidR="006718D0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please </w:t>
            </w:r>
            <w:r w:rsidR="006718D0">
              <w:rPr>
                <w:bCs/>
                <w:sz w:val="24"/>
                <w:szCs w:val="24"/>
              </w:rPr>
              <w:t>indicate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F453B6" w14:paraId="1CD87C55" w14:textId="77777777" w:rsidTr="00F453B6">
        <w:trPr>
          <w:trHeight w:hRule="exact" w:val="680"/>
        </w:trPr>
        <w:tc>
          <w:tcPr>
            <w:tcW w:w="6124" w:type="dxa"/>
            <w:tcBorders>
              <w:top w:val="double" w:sz="4" w:space="0" w:color="auto"/>
              <w:right w:val="double" w:sz="4" w:space="0" w:color="auto"/>
            </w:tcBorders>
          </w:tcPr>
          <w:p w14:paraId="12C97B53" w14:textId="77777777" w:rsidR="00F453B6" w:rsidRDefault="00F453B6" w:rsidP="006F1F57">
            <w:pPr>
              <w:rPr>
                <w:b/>
                <w:sz w:val="8"/>
                <w:szCs w:val="8"/>
              </w:rPr>
            </w:pPr>
          </w:p>
          <w:p w14:paraId="568CCFDB" w14:textId="77777777" w:rsidR="00F453B6" w:rsidRDefault="00F453B6" w:rsidP="006F1F57">
            <w:pPr>
              <w:rPr>
                <w:b/>
              </w:rPr>
            </w:pPr>
            <w:r>
              <w:rPr>
                <w:b/>
              </w:rPr>
              <w:t>Computer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30EE0F1" w14:textId="77777777" w:rsidR="00F453B6" w:rsidRDefault="00F453B6" w:rsidP="006F1F57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  <w:tr w:rsidR="00F453B6" w14:paraId="7A5BA440" w14:textId="77777777" w:rsidTr="00F453B6">
        <w:trPr>
          <w:trHeight w:hRule="exact" w:val="680"/>
        </w:trPr>
        <w:tc>
          <w:tcPr>
            <w:tcW w:w="6124" w:type="dxa"/>
            <w:tcBorders>
              <w:right w:val="double" w:sz="4" w:space="0" w:color="auto"/>
            </w:tcBorders>
          </w:tcPr>
          <w:p w14:paraId="3826893E" w14:textId="77777777" w:rsidR="00F453B6" w:rsidRDefault="00F453B6" w:rsidP="006F1F57">
            <w:pPr>
              <w:rPr>
                <w:b/>
                <w:sz w:val="8"/>
                <w:szCs w:val="8"/>
              </w:rPr>
            </w:pPr>
          </w:p>
          <w:p w14:paraId="396BEA7D" w14:textId="77777777" w:rsidR="00F453B6" w:rsidRDefault="00F453B6" w:rsidP="006F1F57">
            <w:pPr>
              <w:rPr>
                <w:b/>
              </w:rPr>
            </w:pPr>
            <w:r>
              <w:rPr>
                <w:b/>
              </w:rPr>
              <w:t>Internet access</w:t>
            </w:r>
          </w:p>
        </w:tc>
        <w:tc>
          <w:tcPr>
            <w:tcW w:w="226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0F8484" w14:textId="77777777" w:rsidR="00F453B6" w:rsidRDefault="00F453B6" w:rsidP="006F1F57">
            <w:pPr>
              <w:jc w:val="cent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</w:p>
        </w:tc>
      </w:tr>
    </w:tbl>
    <w:p w14:paraId="28B92576" w14:textId="77777777" w:rsidR="00DD09E7" w:rsidRDefault="00DD09E7" w:rsidP="00DD09E7">
      <w:pPr>
        <w:rPr>
          <w:sz w:val="16"/>
          <w:szCs w:val="16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512"/>
      </w:tblGrid>
      <w:tr w:rsidR="00DD09E7" w14:paraId="66643FB1" w14:textId="77777777" w:rsidTr="000B0C7E">
        <w:trPr>
          <w:cantSplit/>
          <w:trHeight w:hRule="exact" w:val="1198"/>
        </w:trPr>
        <w:tc>
          <w:tcPr>
            <w:tcW w:w="3261" w:type="dxa"/>
            <w:vAlign w:val="center"/>
          </w:tcPr>
          <w:p w14:paraId="61DEDD3B" w14:textId="77777777" w:rsidR="00DD09E7" w:rsidRDefault="00DD09E7" w:rsidP="006F1F57">
            <w:pPr>
              <w:pStyle w:val="Heading6"/>
            </w:pPr>
            <w:r>
              <w:t xml:space="preserve">Please indicate </w:t>
            </w:r>
            <w:proofErr w:type="gramStart"/>
            <w:r>
              <w:t>where</w:t>
            </w:r>
            <w:proofErr w:type="gramEnd"/>
            <w:r>
              <w:t xml:space="preserve"> </w:t>
            </w:r>
          </w:p>
          <w:p w14:paraId="3DDA1792" w14:textId="10FC9B9A" w:rsidR="00DD09E7" w:rsidRDefault="00404D19" w:rsidP="006F1F57">
            <w:pPr>
              <w:pStyle w:val="Heading6"/>
            </w:pPr>
            <w:r>
              <w:t>E</w:t>
            </w:r>
            <w:r w:rsidR="00DD09E7">
              <w:t>-</w:t>
            </w:r>
            <w:r>
              <w:t>L</w:t>
            </w:r>
            <w:r w:rsidR="00DD09E7">
              <w:t xml:space="preserve">earning will take place: </w:t>
            </w:r>
          </w:p>
        </w:tc>
        <w:tc>
          <w:tcPr>
            <w:tcW w:w="7512" w:type="dxa"/>
          </w:tcPr>
          <w:p w14:paraId="72C70E88" w14:textId="77777777" w:rsidR="00DD09E7" w:rsidRDefault="00DD09E7" w:rsidP="006F1F57">
            <w:pPr>
              <w:rPr>
                <w:b/>
                <w:sz w:val="4"/>
              </w:rPr>
            </w:pPr>
          </w:p>
          <w:p w14:paraId="59857715" w14:textId="77777777" w:rsidR="00DD09E7" w:rsidRDefault="00DD09E7" w:rsidP="006F1F57">
            <w:pPr>
              <w:rPr>
                <w:b/>
                <w:sz w:val="4"/>
              </w:rPr>
            </w:pPr>
          </w:p>
          <w:p w14:paraId="70364E3F" w14:textId="77777777" w:rsidR="00DD09E7" w:rsidRDefault="00DD09E7" w:rsidP="006F1F57">
            <w:pPr>
              <w:rPr>
                <w:b/>
                <w:sz w:val="4"/>
              </w:rPr>
            </w:pPr>
          </w:p>
          <w:p w14:paraId="6E64BD1F" w14:textId="77777777" w:rsidR="00DD09E7" w:rsidRDefault="00DD09E7" w:rsidP="006F1F57">
            <w:pPr>
              <w:rPr>
                <w:b/>
                <w:sz w:val="4"/>
              </w:rPr>
            </w:pPr>
          </w:p>
          <w:p w14:paraId="29B84061" w14:textId="77777777" w:rsidR="00DD09E7" w:rsidRDefault="00DD09E7" w:rsidP="006F1F57">
            <w:pPr>
              <w:rPr>
                <w:b/>
              </w:rPr>
            </w:pPr>
            <w:r>
              <w:rPr>
                <w:b/>
              </w:rPr>
              <w:t xml:space="preserve">At home:  </w:t>
            </w: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 At school </w:t>
            </w:r>
            <w:r>
              <w:rPr>
                <w:b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</w:p>
          <w:p w14:paraId="1C8A954B" w14:textId="77777777" w:rsidR="00DD09E7" w:rsidRDefault="00DD09E7" w:rsidP="006F1F57">
            <w:pPr>
              <w:rPr>
                <w:b/>
                <w:sz w:val="8"/>
              </w:rPr>
            </w:pPr>
          </w:p>
          <w:p w14:paraId="0B8E1FBD" w14:textId="77777777" w:rsidR="00DD09E7" w:rsidRDefault="00DD09E7" w:rsidP="006F1F57">
            <w:pPr>
              <w:rPr>
                <w:b/>
              </w:rPr>
            </w:pPr>
            <w:r>
              <w:rPr>
                <w:b/>
              </w:rPr>
              <w:t xml:space="preserve">Somewhere else (please explain): …   </w:t>
            </w:r>
            <w:r>
              <w:rPr>
                <w:b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   </w:t>
            </w:r>
          </w:p>
        </w:tc>
      </w:tr>
    </w:tbl>
    <w:p w14:paraId="2EEC65AF" w14:textId="77777777" w:rsidR="00DD09E7" w:rsidRDefault="00DD09E7" w:rsidP="00DD09E7">
      <w:pPr>
        <w:rPr>
          <w:sz w:val="16"/>
          <w:szCs w:val="16"/>
        </w:rPr>
      </w:pPr>
    </w:p>
    <w:p w14:paraId="3E05B222" w14:textId="77777777" w:rsidR="00BE1717" w:rsidRDefault="00BE1717">
      <w:pPr>
        <w:rPr>
          <w:b/>
          <w:sz w:val="8"/>
          <w:szCs w:val="8"/>
        </w:rPr>
      </w:pPr>
    </w:p>
    <w:p w14:paraId="7B8F87BB" w14:textId="11757C50" w:rsidR="00BE1717" w:rsidRPr="00F453B6" w:rsidRDefault="000B0C7E">
      <w:pPr>
        <w:pStyle w:val="Heading6"/>
        <w:ind w:right="425"/>
        <w:rPr>
          <w:szCs w:val="24"/>
        </w:rPr>
      </w:pPr>
      <w:r>
        <w:t>E-LEARNING SUBJECTS</w:t>
      </w:r>
      <w:r w:rsidR="00BE1717">
        <w:t xml:space="preserve">: </w:t>
      </w:r>
      <w:r w:rsidR="00F453B6" w:rsidRPr="00F453B6">
        <w:rPr>
          <w:b w:val="0"/>
        </w:rPr>
        <w:t>Many</w:t>
      </w:r>
      <w:r w:rsidR="00BE1717" w:rsidRPr="00F453B6">
        <w:rPr>
          <w:b w:val="0"/>
        </w:rPr>
        <w:t xml:space="preserve"> GCSE </w:t>
      </w:r>
      <w:r w:rsidR="00F453B6" w:rsidRPr="00F453B6">
        <w:rPr>
          <w:b w:val="0"/>
        </w:rPr>
        <w:t>subject are</w:t>
      </w:r>
      <w:r w:rsidR="00BE1717" w:rsidRPr="00F453B6">
        <w:rPr>
          <w:b w:val="0"/>
        </w:rPr>
        <w:t xml:space="preserve"> possible</w:t>
      </w:r>
      <w:r w:rsidR="006D0F25">
        <w:rPr>
          <w:b w:val="0"/>
        </w:rPr>
        <w:t>.</w:t>
      </w:r>
      <w:r w:rsidR="00F453B6">
        <w:rPr>
          <w:b w:val="0"/>
        </w:rPr>
        <w:t xml:space="preserve"> </w:t>
      </w:r>
      <w:r w:rsidR="00F453B6">
        <w:rPr>
          <w:b w:val="0"/>
          <w:szCs w:val="24"/>
        </w:rPr>
        <w:t xml:space="preserve">A current list can be found at </w:t>
      </w:r>
      <w:hyperlink r:id="rId11" w:history="1">
        <w:r w:rsidR="000B28AF" w:rsidRPr="000B28AF">
          <w:rPr>
            <w:rStyle w:val="Hyperlink"/>
            <w:b w:val="0"/>
            <w:szCs w:val="24"/>
          </w:rPr>
          <w:t>Provision - E-Learning Service</w:t>
        </w:r>
      </w:hyperlink>
    </w:p>
    <w:p w14:paraId="4C5718C7" w14:textId="77777777" w:rsidR="00BE1717" w:rsidRDefault="00BE1717">
      <w:pPr>
        <w:rPr>
          <w:sz w:val="16"/>
        </w:rPr>
      </w:pPr>
    </w:p>
    <w:tbl>
      <w:tblPr>
        <w:tblW w:w="108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3"/>
        <w:gridCol w:w="2693"/>
        <w:gridCol w:w="2977"/>
        <w:gridCol w:w="2693"/>
      </w:tblGrid>
      <w:tr w:rsidR="00BE1717" w:rsidRPr="00F34082" w14:paraId="62B8E61A" w14:textId="77777777" w:rsidTr="000B0C7E">
        <w:trPr>
          <w:cantSplit/>
        </w:trPr>
        <w:tc>
          <w:tcPr>
            <w:tcW w:w="252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14:paraId="445E7045" w14:textId="3F03AF13" w:rsidR="00BE1717" w:rsidRPr="00E3429A" w:rsidRDefault="00DD09E7" w:rsidP="00253EFB">
            <w:pPr>
              <w:pStyle w:val="BodyText2"/>
              <w:rPr>
                <w:sz w:val="22"/>
                <w:szCs w:val="22"/>
              </w:rPr>
            </w:pPr>
            <w:r w:rsidRPr="00E3429A">
              <w:rPr>
                <w:sz w:val="22"/>
                <w:szCs w:val="22"/>
              </w:rPr>
              <w:t>E</w:t>
            </w:r>
            <w:r w:rsidR="00BE1717" w:rsidRPr="00E3429A">
              <w:rPr>
                <w:sz w:val="22"/>
                <w:szCs w:val="22"/>
              </w:rPr>
              <w:t>-</w:t>
            </w:r>
            <w:r w:rsidR="00404D19">
              <w:rPr>
                <w:sz w:val="22"/>
                <w:szCs w:val="22"/>
              </w:rPr>
              <w:t>L</w:t>
            </w:r>
            <w:r w:rsidR="00BE1717" w:rsidRPr="00E3429A">
              <w:rPr>
                <w:sz w:val="22"/>
                <w:szCs w:val="22"/>
              </w:rPr>
              <w:t xml:space="preserve">earning </w:t>
            </w:r>
            <w:r w:rsidR="00253EFB" w:rsidRPr="00E3429A">
              <w:rPr>
                <w:sz w:val="22"/>
                <w:szCs w:val="22"/>
              </w:rPr>
              <w:t>s</w:t>
            </w:r>
            <w:r w:rsidR="00BE1717" w:rsidRPr="00E3429A">
              <w:rPr>
                <w:sz w:val="22"/>
                <w:szCs w:val="22"/>
              </w:rPr>
              <w:t>ubjects</w:t>
            </w:r>
            <w:r w:rsidR="003F0F13" w:rsidRPr="00E3429A">
              <w:rPr>
                <w:sz w:val="22"/>
                <w:szCs w:val="22"/>
              </w:rPr>
              <w:t xml:space="preserve"> </w:t>
            </w:r>
            <w:r w:rsidR="00BE1717" w:rsidRPr="00E3429A">
              <w:rPr>
                <w:sz w:val="22"/>
                <w:szCs w:val="22"/>
              </w:rPr>
              <w:t>to be studied each week</w:t>
            </w:r>
            <w:r w:rsidR="003F1609" w:rsidRPr="00E3429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14:paraId="7605E912" w14:textId="77777777" w:rsidR="00BE1717" w:rsidRPr="00F34082" w:rsidRDefault="00E3429A" w:rsidP="000B0C7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</w:t>
            </w:r>
            <w:r w:rsidR="007C5F48">
              <w:rPr>
                <w:b/>
                <w:bCs/>
                <w:sz w:val="22"/>
                <w:szCs w:val="22"/>
              </w:rPr>
              <w:t xml:space="preserve">evel </w:t>
            </w:r>
            <w:r w:rsidR="000B0C7E">
              <w:rPr>
                <w:b/>
                <w:bCs/>
                <w:sz w:val="22"/>
                <w:szCs w:val="22"/>
              </w:rPr>
              <w:t>of study for this subject</w:t>
            </w:r>
            <w:r>
              <w:rPr>
                <w:b/>
                <w:bCs/>
                <w:sz w:val="22"/>
                <w:szCs w:val="22"/>
              </w:rPr>
              <w:t>, e.g. Key Stage or Year Group</w:t>
            </w:r>
          </w:p>
        </w:tc>
        <w:tc>
          <w:tcPr>
            <w:tcW w:w="2977" w:type="dxa"/>
            <w:tcBorders>
              <w:left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14:paraId="5BCB47DB" w14:textId="77777777" w:rsidR="00BE1717" w:rsidRPr="00F34082" w:rsidRDefault="00E3429A" w:rsidP="00253E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Please add the exam board and specification for GCSE*</w:t>
            </w:r>
          </w:p>
        </w:tc>
        <w:tc>
          <w:tcPr>
            <w:tcW w:w="26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14:paraId="20908131" w14:textId="0404E25E" w:rsidR="00BE1717" w:rsidRPr="00F34082" w:rsidRDefault="00AA0BAD" w:rsidP="005947F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</w:t>
            </w:r>
            <w:r w:rsidR="00821D0E">
              <w:rPr>
                <w:b/>
                <w:sz w:val="22"/>
                <w:szCs w:val="22"/>
              </w:rPr>
              <w:t xml:space="preserve"> of exam, e.g. </w:t>
            </w:r>
            <w:r>
              <w:rPr>
                <w:b/>
                <w:sz w:val="22"/>
                <w:szCs w:val="22"/>
              </w:rPr>
              <w:t>Summer</w:t>
            </w:r>
            <w:r w:rsidR="00821D0E">
              <w:rPr>
                <w:b/>
                <w:sz w:val="22"/>
                <w:szCs w:val="22"/>
              </w:rPr>
              <w:t xml:space="preserve"> 202</w:t>
            </w:r>
            <w:r w:rsidR="00404D19">
              <w:rPr>
                <w:b/>
                <w:sz w:val="22"/>
                <w:szCs w:val="22"/>
              </w:rPr>
              <w:t>6</w:t>
            </w:r>
          </w:p>
        </w:tc>
      </w:tr>
      <w:tr w:rsidR="00EF6234" w14:paraId="04828D77" w14:textId="77777777" w:rsidTr="000B0C7E">
        <w:trPr>
          <w:cantSplit/>
          <w:trHeight w:hRule="exact" w:val="454"/>
        </w:trPr>
        <w:tc>
          <w:tcPr>
            <w:tcW w:w="252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606137" w14:textId="77777777" w:rsidR="00EF6234" w:rsidRDefault="00EF6234">
            <w:pPr>
              <w:rPr>
                <w:b/>
                <w:sz w:val="8"/>
                <w:szCs w:val="8"/>
              </w:rPr>
            </w:pPr>
          </w:p>
          <w:p w14:paraId="0E7E58CB" w14:textId="77777777" w:rsidR="00EF6234" w:rsidRDefault="00EF623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1.  </w:t>
            </w:r>
            <w:r>
              <w:rPr>
                <w:b/>
                <w:szCs w:val="24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4" w:name="Text103"/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  <w:bookmarkEnd w:id="14"/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021271C" w14:textId="77777777" w:rsidR="00EF6234" w:rsidRDefault="00EF6234">
            <w:pPr>
              <w:rPr>
                <w:bCs/>
                <w:sz w:val="8"/>
                <w:szCs w:val="8"/>
              </w:rPr>
            </w:pPr>
          </w:p>
          <w:p w14:paraId="32E61BF7" w14:textId="77777777" w:rsidR="00EF6234" w:rsidRDefault="00EF623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5" w:name="Text113"/>
            <w:r>
              <w:rPr>
                <w:bCs/>
                <w:szCs w:val="24"/>
              </w:rPr>
              <w:instrText xml:space="preserve"> FORMTEXT </w:instrTex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  <w:fldChar w:fldCharType="separate"/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szCs w:val="24"/>
              </w:rPr>
              <w:fldChar w:fldCharType="end"/>
            </w:r>
            <w:bookmarkEnd w:id="15"/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0CB8E73" w14:textId="77777777" w:rsidR="00EF6234" w:rsidRDefault="00E52F25" w:rsidP="007F5CBC">
            <w:pPr>
              <w:jc w:val="center"/>
            </w:pPr>
            <w: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5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6"/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C24A2B3" w14:textId="77777777" w:rsidR="00EF6234" w:rsidRDefault="00EF6234" w:rsidP="00EF6234">
            <w:r w:rsidRPr="009E40DF">
              <w:rPr>
                <w:bCs/>
                <w:szCs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9E40DF">
              <w:rPr>
                <w:bCs/>
                <w:szCs w:val="24"/>
              </w:rPr>
              <w:instrText xml:space="preserve"> FORMTEXT </w:instrText>
            </w:r>
            <w:r w:rsidRPr="009E40DF">
              <w:rPr>
                <w:bCs/>
                <w:szCs w:val="24"/>
              </w:rPr>
            </w:r>
            <w:r w:rsidRPr="009E40DF">
              <w:rPr>
                <w:bCs/>
                <w:szCs w:val="24"/>
              </w:rPr>
              <w:fldChar w:fldCharType="separate"/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szCs w:val="24"/>
              </w:rPr>
              <w:fldChar w:fldCharType="end"/>
            </w:r>
          </w:p>
        </w:tc>
      </w:tr>
      <w:tr w:rsidR="00EF6234" w14:paraId="4AA730D9" w14:textId="77777777" w:rsidTr="000B0C7E">
        <w:trPr>
          <w:cantSplit/>
          <w:trHeight w:hRule="exact" w:val="45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79B8F1" w14:textId="77777777" w:rsidR="00EF6234" w:rsidRDefault="00EF6234">
            <w:pPr>
              <w:rPr>
                <w:b/>
                <w:sz w:val="8"/>
                <w:szCs w:val="8"/>
              </w:rPr>
            </w:pPr>
          </w:p>
          <w:p w14:paraId="1BB8BD8F" w14:textId="77777777" w:rsidR="00EF6234" w:rsidRDefault="00EF623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2.  </w:t>
            </w:r>
            <w:r>
              <w:rPr>
                <w:b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7" w:name="Text104"/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  <w:bookmarkEnd w:id="17"/>
          </w:p>
        </w:tc>
        <w:tc>
          <w:tcPr>
            <w:tcW w:w="2693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4CDFC8" w14:textId="77777777" w:rsidR="00EF6234" w:rsidRDefault="00EF6234">
            <w:pPr>
              <w:rPr>
                <w:bCs/>
                <w:sz w:val="8"/>
                <w:szCs w:val="8"/>
              </w:rPr>
            </w:pPr>
          </w:p>
          <w:p w14:paraId="3531C46A" w14:textId="77777777" w:rsidR="00EF6234" w:rsidRDefault="00EF623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8" w:name="Text114"/>
            <w:r>
              <w:rPr>
                <w:bCs/>
                <w:szCs w:val="24"/>
              </w:rPr>
              <w:instrText xml:space="preserve"> FORMTEXT </w:instrTex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  <w:fldChar w:fldCharType="separate"/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szCs w:val="24"/>
              </w:rPr>
              <w:fldChar w:fldCharType="end"/>
            </w:r>
            <w:bookmarkEnd w:id="18"/>
          </w:p>
        </w:tc>
        <w:tc>
          <w:tcPr>
            <w:tcW w:w="2977" w:type="dxa"/>
            <w:tcBorders>
              <w:left w:val="double" w:sz="4" w:space="0" w:color="auto"/>
            </w:tcBorders>
            <w:vAlign w:val="center"/>
          </w:tcPr>
          <w:p w14:paraId="5148D84B" w14:textId="77777777" w:rsidR="00EF6234" w:rsidRDefault="00E52F25" w:rsidP="007F5CBC">
            <w:pPr>
              <w:jc w:val="center"/>
            </w:pPr>
            <w: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5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14:paraId="729EA184" w14:textId="77777777" w:rsidR="00EF6234" w:rsidRDefault="00EF6234" w:rsidP="00EF6234">
            <w:r w:rsidRPr="009E40DF">
              <w:rPr>
                <w:bCs/>
                <w:szCs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9E40DF">
              <w:rPr>
                <w:bCs/>
                <w:szCs w:val="24"/>
              </w:rPr>
              <w:instrText xml:space="preserve"> FORMTEXT </w:instrText>
            </w:r>
            <w:r w:rsidRPr="009E40DF">
              <w:rPr>
                <w:bCs/>
                <w:szCs w:val="24"/>
              </w:rPr>
            </w:r>
            <w:r w:rsidRPr="009E40DF">
              <w:rPr>
                <w:bCs/>
                <w:szCs w:val="24"/>
              </w:rPr>
              <w:fldChar w:fldCharType="separate"/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szCs w:val="24"/>
              </w:rPr>
              <w:fldChar w:fldCharType="end"/>
            </w:r>
          </w:p>
        </w:tc>
      </w:tr>
      <w:tr w:rsidR="00EF6234" w14:paraId="1E682387" w14:textId="77777777" w:rsidTr="000B0C7E">
        <w:trPr>
          <w:cantSplit/>
          <w:trHeight w:hRule="exact" w:val="45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09E441" w14:textId="77777777" w:rsidR="00EF6234" w:rsidRDefault="00EF6234">
            <w:pPr>
              <w:rPr>
                <w:b/>
                <w:sz w:val="8"/>
                <w:szCs w:val="8"/>
              </w:rPr>
            </w:pPr>
          </w:p>
          <w:p w14:paraId="158648EA" w14:textId="77777777" w:rsidR="00EF6234" w:rsidRDefault="00EF623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3.  </w:t>
            </w:r>
            <w:r>
              <w:rPr>
                <w:b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26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A7EE6E" w14:textId="77777777" w:rsidR="00EF6234" w:rsidRDefault="00EF6234">
            <w:pPr>
              <w:rPr>
                <w:bCs/>
                <w:sz w:val="8"/>
                <w:szCs w:val="8"/>
              </w:rPr>
            </w:pPr>
          </w:p>
          <w:p w14:paraId="5472DF5B" w14:textId="77777777" w:rsidR="00EF6234" w:rsidRDefault="00EF623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20" w:name="Text115"/>
            <w:r>
              <w:rPr>
                <w:bCs/>
                <w:szCs w:val="24"/>
              </w:rPr>
              <w:instrText xml:space="preserve"> FORMTEXT </w:instrTex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  <w:fldChar w:fldCharType="separate"/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szCs w:val="24"/>
              </w:rPr>
              <w:fldChar w:fldCharType="end"/>
            </w:r>
            <w:bookmarkEnd w:id="20"/>
          </w:p>
        </w:tc>
        <w:tc>
          <w:tcPr>
            <w:tcW w:w="2977" w:type="dxa"/>
            <w:tcBorders>
              <w:left w:val="double" w:sz="4" w:space="0" w:color="auto"/>
            </w:tcBorders>
            <w:vAlign w:val="center"/>
          </w:tcPr>
          <w:p w14:paraId="55EF8764" w14:textId="77777777" w:rsidR="00EF6234" w:rsidRDefault="00E52F25" w:rsidP="007F5CBC">
            <w:pPr>
              <w:jc w:val="center"/>
            </w:pPr>
            <w: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6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1"/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14:paraId="6129DF4B" w14:textId="77777777" w:rsidR="00EF6234" w:rsidRDefault="00EF6234" w:rsidP="00EF6234">
            <w:r w:rsidRPr="009E40DF">
              <w:rPr>
                <w:bCs/>
                <w:szCs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9E40DF">
              <w:rPr>
                <w:bCs/>
                <w:szCs w:val="24"/>
              </w:rPr>
              <w:instrText xml:space="preserve"> FORMTEXT </w:instrText>
            </w:r>
            <w:r w:rsidRPr="009E40DF">
              <w:rPr>
                <w:bCs/>
                <w:szCs w:val="24"/>
              </w:rPr>
            </w:r>
            <w:r w:rsidRPr="009E40DF">
              <w:rPr>
                <w:bCs/>
                <w:szCs w:val="24"/>
              </w:rPr>
              <w:fldChar w:fldCharType="separate"/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szCs w:val="24"/>
              </w:rPr>
              <w:fldChar w:fldCharType="end"/>
            </w:r>
          </w:p>
        </w:tc>
      </w:tr>
      <w:tr w:rsidR="00EF6234" w14:paraId="7B3E3785" w14:textId="77777777" w:rsidTr="000B0C7E">
        <w:trPr>
          <w:cantSplit/>
          <w:trHeight w:hRule="exact" w:val="45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27BF5F" w14:textId="77777777" w:rsidR="00EF6234" w:rsidRDefault="00EF6234">
            <w:pPr>
              <w:rPr>
                <w:b/>
                <w:sz w:val="8"/>
                <w:szCs w:val="8"/>
              </w:rPr>
            </w:pPr>
          </w:p>
          <w:p w14:paraId="3BE5645F" w14:textId="77777777" w:rsidR="00EF6234" w:rsidRDefault="00EF623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4.  </w:t>
            </w:r>
            <w:r>
              <w:rPr>
                <w:b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2693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486793" w14:textId="77777777" w:rsidR="00EF6234" w:rsidRDefault="00EF6234">
            <w:pPr>
              <w:rPr>
                <w:bCs/>
                <w:sz w:val="8"/>
                <w:szCs w:val="8"/>
              </w:rPr>
            </w:pPr>
          </w:p>
          <w:p w14:paraId="76BA7526" w14:textId="77777777" w:rsidR="00EF6234" w:rsidRDefault="00EF623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>
              <w:rPr>
                <w:bCs/>
                <w:szCs w:val="24"/>
              </w:rPr>
              <w:instrText xml:space="preserve"> FORMTEXT </w:instrTex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  <w:fldChar w:fldCharType="separate"/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szCs w:val="24"/>
              </w:rPr>
              <w:fldChar w:fldCharType="end"/>
            </w:r>
          </w:p>
        </w:tc>
        <w:tc>
          <w:tcPr>
            <w:tcW w:w="2977" w:type="dxa"/>
            <w:tcBorders>
              <w:left w:val="double" w:sz="4" w:space="0" w:color="auto"/>
            </w:tcBorders>
            <w:vAlign w:val="center"/>
          </w:tcPr>
          <w:p w14:paraId="6A2D3195" w14:textId="77777777" w:rsidR="00EF6234" w:rsidRDefault="00E52F25" w:rsidP="007F5CBC">
            <w:pPr>
              <w:jc w:val="center"/>
            </w:pPr>
            <w: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6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</w:p>
        </w:tc>
        <w:tc>
          <w:tcPr>
            <w:tcW w:w="2693" w:type="dxa"/>
            <w:tcBorders>
              <w:left w:val="double" w:sz="4" w:space="0" w:color="auto"/>
            </w:tcBorders>
            <w:vAlign w:val="center"/>
          </w:tcPr>
          <w:p w14:paraId="62D407DB" w14:textId="77777777" w:rsidR="00EF6234" w:rsidRDefault="00EF6234" w:rsidP="00EF6234">
            <w:r w:rsidRPr="009E40DF">
              <w:rPr>
                <w:bCs/>
                <w:szCs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9E40DF">
              <w:rPr>
                <w:bCs/>
                <w:szCs w:val="24"/>
              </w:rPr>
              <w:instrText xml:space="preserve"> FORMTEXT </w:instrText>
            </w:r>
            <w:r w:rsidRPr="009E40DF">
              <w:rPr>
                <w:bCs/>
                <w:szCs w:val="24"/>
              </w:rPr>
            </w:r>
            <w:r w:rsidRPr="009E40DF">
              <w:rPr>
                <w:bCs/>
                <w:szCs w:val="24"/>
              </w:rPr>
              <w:fldChar w:fldCharType="separate"/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szCs w:val="24"/>
              </w:rPr>
              <w:fldChar w:fldCharType="end"/>
            </w:r>
          </w:p>
        </w:tc>
      </w:tr>
      <w:tr w:rsidR="00EF6234" w14:paraId="60258286" w14:textId="77777777" w:rsidTr="000B0C7E">
        <w:trPr>
          <w:cantSplit/>
          <w:trHeight w:hRule="exact" w:val="45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E4D6CA" w14:textId="77777777" w:rsidR="00EF6234" w:rsidRDefault="00EF6234">
            <w:pPr>
              <w:rPr>
                <w:b/>
                <w:sz w:val="8"/>
                <w:szCs w:val="8"/>
              </w:rPr>
            </w:pPr>
          </w:p>
          <w:p w14:paraId="1210C566" w14:textId="77777777" w:rsidR="00EF6234" w:rsidRDefault="00EF623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5.  </w:t>
            </w:r>
            <w:r>
              <w:rPr>
                <w:b/>
                <w:szCs w:val="24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  <w:tc>
          <w:tcPr>
            <w:tcW w:w="2693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718E82" w14:textId="77777777" w:rsidR="00EF6234" w:rsidRDefault="00EF6234">
            <w:pPr>
              <w:rPr>
                <w:bCs/>
                <w:sz w:val="8"/>
                <w:szCs w:val="8"/>
              </w:rPr>
            </w:pPr>
          </w:p>
          <w:p w14:paraId="2774CA66" w14:textId="77777777" w:rsidR="00EF6234" w:rsidRDefault="00EF623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23" w:name="Text116"/>
            <w:r>
              <w:rPr>
                <w:bCs/>
                <w:szCs w:val="24"/>
              </w:rPr>
              <w:instrText xml:space="preserve"> FORMTEXT </w:instrText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  <w:fldChar w:fldCharType="separate"/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noProof/>
                <w:szCs w:val="24"/>
              </w:rPr>
              <w:t> </w:t>
            </w:r>
            <w:r>
              <w:rPr>
                <w:bCs/>
                <w:szCs w:val="24"/>
              </w:rPr>
              <w:fldChar w:fldCharType="end"/>
            </w:r>
            <w:bookmarkEnd w:id="23"/>
          </w:p>
        </w:tc>
        <w:tc>
          <w:tcPr>
            <w:tcW w:w="297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685753C" w14:textId="77777777" w:rsidR="00EF6234" w:rsidRDefault="00E52F25" w:rsidP="007F5CBC">
            <w:pPr>
              <w:jc w:val="center"/>
            </w:pPr>
            <w: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6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4"/>
          </w:p>
        </w:tc>
        <w:tc>
          <w:tcPr>
            <w:tcW w:w="269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8EF51E5" w14:textId="77777777" w:rsidR="00EF6234" w:rsidRDefault="00EF6234" w:rsidP="00EF6234">
            <w:r w:rsidRPr="009E40DF">
              <w:rPr>
                <w:bCs/>
                <w:szCs w:val="24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9E40DF">
              <w:rPr>
                <w:bCs/>
                <w:szCs w:val="24"/>
              </w:rPr>
              <w:instrText xml:space="preserve"> FORMTEXT </w:instrText>
            </w:r>
            <w:r w:rsidRPr="009E40DF">
              <w:rPr>
                <w:bCs/>
                <w:szCs w:val="24"/>
              </w:rPr>
            </w:r>
            <w:r w:rsidRPr="009E40DF">
              <w:rPr>
                <w:bCs/>
                <w:szCs w:val="24"/>
              </w:rPr>
              <w:fldChar w:fldCharType="separate"/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noProof/>
                <w:szCs w:val="24"/>
              </w:rPr>
              <w:t> </w:t>
            </w:r>
            <w:r w:rsidRPr="009E40DF">
              <w:rPr>
                <w:bCs/>
                <w:szCs w:val="24"/>
              </w:rPr>
              <w:fldChar w:fldCharType="end"/>
            </w:r>
          </w:p>
        </w:tc>
      </w:tr>
      <w:tr w:rsidR="00BE1717" w:rsidRPr="00296629" w14:paraId="15DF3255" w14:textId="77777777" w:rsidTr="00BB345E">
        <w:trPr>
          <w:trHeight w:val="1004"/>
        </w:trPr>
        <w:tc>
          <w:tcPr>
            <w:tcW w:w="108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D41B2" w14:textId="77777777" w:rsidR="00BE1717" w:rsidRPr="00296629" w:rsidRDefault="00BE1717">
            <w:pPr>
              <w:rPr>
                <w:bCs/>
                <w:sz w:val="20"/>
              </w:rPr>
            </w:pPr>
          </w:p>
          <w:p w14:paraId="099E1C8A" w14:textId="4A6CE7BF" w:rsidR="00BE1717" w:rsidRPr="00296629" w:rsidRDefault="00DD09E7" w:rsidP="00DD09E7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0"/>
              </w:rPr>
            </w:pPr>
            <w:r w:rsidRPr="00296629">
              <w:rPr>
                <w:bCs/>
                <w:sz w:val="20"/>
              </w:rPr>
              <w:t xml:space="preserve">* </w:t>
            </w:r>
            <w:r w:rsidR="00BE1717" w:rsidRPr="00296629">
              <w:rPr>
                <w:bCs/>
                <w:sz w:val="20"/>
              </w:rPr>
              <w:t xml:space="preserve">N.B. </w:t>
            </w:r>
            <w:r w:rsidR="007F5CBC">
              <w:rPr>
                <w:bCs/>
                <w:sz w:val="20"/>
              </w:rPr>
              <w:t>Even if the E-Learning Service selects the Board and Syllabus, a</w:t>
            </w:r>
            <w:r w:rsidR="00F45C7D" w:rsidRPr="00296629">
              <w:rPr>
                <w:bCs/>
                <w:sz w:val="20"/>
              </w:rPr>
              <w:t>ll exams will take place at the referring school and all e</w:t>
            </w:r>
            <w:r w:rsidR="00BE1717" w:rsidRPr="00296629">
              <w:rPr>
                <w:bCs/>
                <w:sz w:val="20"/>
              </w:rPr>
              <w:t xml:space="preserve">xam costs </w:t>
            </w:r>
            <w:r w:rsidR="00F45C7D" w:rsidRPr="00296629">
              <w:rPr>
                <w:bCs/>
                <w:sz w:val="20"/>
              </w:rPr>
              <w:t>(</w:t>
            </w:r>
            <w:r w:rsidR="00BE1717" w:rsidRPr="00296629">
              <w:rPr>
                <w:bCs/>
                <w:sz w:val="20"/>
              </w:rPr>
              <w:t xml:space="preserve">exam entry fees, invigilation fees) will be </w:t>
            </w:r>
            <w:r w:rsidR="00E3429A">
              <w:rPr>
                <w:bCs/>
                <w:sz w:val="20"/>
              </w:rPr>
              <w:t xml:space="preserve">organised and </w:t>
            </w:r>
            <w:r w:rsidR="00BE1717" w:rsidRPr="00296629">
              <w:rPr>
                <w:bCs/>
                <w:sz w:val="20"/>
              </w:rPr>
              <w:t>paid by the school or agency referring the pupil</w:t>
            </w:r>
            <w:r w:rsidR="00404D19">
              <w:rPr>
                <w:bCs/>
                <w:sz w:val="20"/>
              </w:rPr>
              <w:t>.</w:t>
            </w:r>
          </w:p>
          <w:p w14:paraId="11B98991" w14:textId="77777777" w:rsidR="00DD09E7" w:rsidRPr="00296629" w:rsidRDefault="00DD09E7" w:rsidP="00DD09E7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0"/>
              </w:rPr>
            </w:pPr>
          </w:p>
        </w:tc>
      </w:tr>
      <w:tr w:rsidR="002A6042" w14:paraId="15AEF416" w14:textId="77777777" w:rsidTr="009B2735">
        <w:trPr>
          <w:trHeight w:hRule="exact" w:val="1853"/>
        </w:trPr>
        <w:tc>
          <w:tcPr>
            <w:tcW w:w="10886" w:type="dxa"/>
            <w:gridSpan w:val="4"/>
            <w:tcBorders>
              <w:top w:val="single" w:sz="4" w:space="0" w:color="auto"/>
            </w:tcBorders>
          </w:tcPr>
          <w:p w14:paraId="2E9A9244" w14:textId="77777777" w:rsidR="00E3429A" w:rsidRPr="00431BF4" w:rsidRDefault="002A6042">
            <w:pPr>
              <w:rPr>
                <w:b/>
              </w:rPr>
            </w:pPr>
            <w:r>
              <w:rPr>
                <w:b/>
                <w:szCs w:val="24"/>
              </w:rPr>
              <w:lastRenderedPageBreak/>
              <w:t xml:space="preserve">If </w:t>
            </w:r>
            <w:r w:rsidRPr="00B85F9B">
              <w:rPr>
                <w:b/>
                <w:szCs w:val="24"/>
                <w:u w:val="single"/>
              </w:rPr>
              <w:t xml:space="preserve">English </w:t>
            </w:r>
            <w:r w:rsidR="00242D66" w:rsidRPr="00B85F9B">
              <w:rPr>
                <w:b/>
                <w:szCs w:val="24"/>
                <w:u w:val="single"/>
              </w:rPr>
              <w:t>GCSE</w:t>
            </w:r>
            <w:r w:rsidR="00242D66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has been listed, it is presumed this is </w:t>
            </w:r>
            <w:r w:rsidRPr="00B85F9B">
              <w:rPr>
                <w:b/>
                <w:szCs w:val="24"/>
                <w:u w:val="single"/>
              </w:rPr>
              <w:t>English Language</w:t>
            </w:r>
            <w:r w:rsidR="003D7BE0">
              <w:rPr>
                <w:b/>
                <w:szCs w:val="24"/>
                <w:u w:val="single"/>
              </w:rPr>
              <w:t xml:space="preserve"> </w:t>
            </w:r>
            <w:r w:rsidR="003D7BE0" w:rsidRPr="003D7BE0">
              <w:rPr>
                <w:b/>
                <w:szCs w:val="24"/>
              </w:rPr>
              <w:t>only</w:t>
            </w:r>
            <w:r w:rsidR="003D7BE0">
              <w:rPr>
                <w:b/>
                <w:szCs w:val="24"/>
              </w:rPr>
              <w:t xml:space="preserve"> with </w:t>
            </w:r>
            <w:r w:rsidR="003D7BE0" w:rsidRPr="003D7BE0">
              <w:rPr>
                <w:b/>
                <w:color w:val="000000" w:themeColor="text1"/>
              </w:rPr>
              <w:t xml:space="preserve">the school </w:t>
            </w:r>
            <w:r w:rsidR="003D7BE0" w:rsidRPr="00431BF4">
              <w:rPr>
                <w:b/>
                <w:color w:val="000000" w:themeColor="text1"/>
              </w:rPr>
              <w:t xml:space="preserve">being </w:t>
            </w:r>
            <w:r w:rsidR="004B66E4" w:rsidRPr="00431BF4">
              <w:rPr>
                <w:b/>
                <w:color w:val="000000" w:themeColor="text1"/>
              </w:rPr>
              <w:t xml:space="preserve">wholly </w:t>
            </w:r>
            <w:r w:rsidR="003D7BE0" w:rsidRPr="00431BF4">
              <w:rPr>
                <w:b/>
                <w:color w:val="000000" w:themeColor="text1"/>
              </w:rPr>
              <w:t>responsible for the speaking and listening elements of the GCSE assessment.</w:t>
            </w:r>
          </w:p>
          <w:p w14:paraId="25A5434A" w14:textId="11746B1B" w:rsidR="00774922" w:rsidRPr="00431BF4" w:rsidRDefault="009B2735">
            <w:pPr>
              <w:rPr>
                <w:b/>
                <w:szCs w:val="24"/>
              </w:rPr>
            </w:pPr>
            <w:r w:rsidRPr="00431BF4">
              <w:rPr>
                <w:b/>
                <w:szCs w:val="24"/>
              </w:rPr>
              <w:t>If Functional Skills</w:t>
            </w:r>
            <w:r w:rsidR="00C115C8" w:rsidRPr="00431BF4">
              <w:rPr>
                <w:b/>
                <w:szCs w:val="24"/>
              </w:rPr>
              <w:t xml:space="preserve"> English</w:t>
            </w:r>
            <w:r w:rsidRPr="00431BF4">
              <w:rPr>
                <w:b/>
                <w:szCs w:val="24"/>
              </w:rPr>
              <w:t xml:space="preserve"> </w:t>
            </w:r>
            <w:r w:rsidR="00C115C8" w:rsidRPr="00431BF4">
              <w:rPr>
                <w:b/>
                <w:szCs w:val="24"/>
              </w:rPr>
              <w:t>is</w:t>
            </w:r>
            <w:r w:rsidRPr="00431BF4">
              <w:rPr>
                <w:b/>
                <w:szCs w:val="24"/>
              </w:rPr>
              <w:t xml:space="preserve"> </w:t>
            </w:r>
            <w:r w:rsidR="000D1671" w:rsidRPr="00431BF4">
              <w:rPr>
                <w:b/>
                <w:szCs w:val="24"/>
              </w:rPr>
              <w:t>listed</w:t>
            </w:r>
            <w:r w:rsidRPr="00431BF4">
              <w:rPr>
                <w:b/>
                <w:szCs w:val="24"/>
              </w:rPr>
              <w:t xml:space="preserve">, then the school is </w:t>
            </w:r>
            <w:r w:rsidRPr="00431BF4">
              <w:rPr>
                <w:b/>
                <w:color w:val="000000" w:themeColor="text1"/>
              </w:rPr>
              <w:t>wholly responsible for the speaking and listening element</w:t>
            </w:r>
            <w:r w:rsidR="00C115C8" w:rsidRPr="00431BF4">
              <w:rPr>
                <w:b/>
                <w:color w:val="000000" w:themeColor="text1"/>
              </w:rPr>
              <w:t xml:space="preserve"> </w:t>
            </w:r>
            <w:r w:rsidR="000D1671" w:rsidRPr="00431BF4">
              <w:rPr>
                <w:b/>
                <w:color w:val="000000" w:themeColor="text1"/>
              </w:rPr>
              <w:t>– teaching and assessment.</w:t>
            </w:r>
          </w:p>
          <w:p w14:paraId="0991B0FC" w14:textId="3CB3B163" w:rsidR="00774922" w:rsidRPr="00431BF4" w:rsidRDefault="002A6042" w:rsidP="00244FA7">
            <w:pPr>
              <w:rPr>
                <w:b/>
                <w:szCs w:val="24"/>
              </w:rPr>
            </w:pPr>
            <w:r w:rsidRPr="00431BF4">
              <w:rPr>
                <w:b/>
                <w:szCs w:val="24"/>
              </w:rPr>
              <w:t xml:space="preserve">If </w:t>
            </w:r>
            <w:r w:rsidRPr="00431BF4">
              <w:rPr>
                <w:b/>
                <w:szCs w:val="24"/>
                <w:u w:val="single"/>
              </w:rPr>
              <w:t>English Literature GCSE</w:t>
            </w:r>
            <w:r w:rsidRPr="00431BF4">
              <w:rPr>
                <w:b/>
                <w:szCs w:val="24"/>
              </w:rPr>
              <w:t xml:space="preserve"> is </w:t>
            </w:r>
            <w:r w:rsidR="00242D66" w:rsidRPr="00431BF4">
              <w:rPr>
                <w:b/>
                <w:szCs w:val="24"/>
              </w:rPr>
              <w:t xml:space="preserve">required, this will need to be listed above as a separate subject. </w:t>
            </w:r>
          </w:p>
          <w:p w14:paraId="06682885" w14:textId="566FD9C5" w:rsidR="00244FA7" w:rsidRPr="00827033" w:rsidRDefault="00244FA7" w:rsidP="00244FA7">
            <w:pPr>
              <w:rPr>
                <w:b/>
                <w:szCs w:val="24"/>
                <w:u w:val="single"/>
              </w:rPr>
            </w:pPr>
            <w:r w:rsidRPr="00431BF4">
              <w:rPr>
                <w:b/>
                <w:szCs w:val="24"/>
              </w:rPr>
              <w:t>If S</w:t>
            </w:r>
            <w:r w:rsidRPr="00431BF4">
              <w:rPr>
                <w:b/>
                <w:szCs w:val="24"/>
                <w:u w:val="single"/>
              </w:rPr>
              <w:t>cience G</w:t>
            </w:r>
            <w:r w:rsidR="009B2735" w:rsidRPr="00431BF4">
              <w:rPr>
                <w:b/>
                <w:szCs w:val="24"/>
                <w:u w:val="single"/>
              </w:rPr>
              <w:t>CS</w:t>
            </w:r>
            <w:r w:rsidRPr="00431BF4">
              <w:rPr>
                <w:b/>
                <w:szCs w:val="24"/>
                <w:u w:val="single"/>
              </w:rPr>
              <w:t>E</w:t>
            </w:r>
            <w:r>
              <w:rPr>
                <w:b/>
                <w:szCs w:val="24"/>
              </w:rPr>
              <w:t xml:space="preserve"> is listed, the school is responsible for the coverage of the practical work.</w:t>
            </w:r>
          </w:p>
          <w:p w14:paraId="21279412" w14:textId="77777777" w:rsidR="00244FA7" w:rsidRDefault="00244FA7">
            <w:pPr>
              <w:rPr>
                <w:b/>
                <w:szCs w:val="24"/>
              </w:rPr>
            </w:pPr>
          </w:p>
          <w:p w14:paraId="2098818E" w14:textId="77777777" w:rsidR="00242D66" w:rsidRPr="002A6042" w:rsidRDefault="00242D66">
            <w:pPr>
              <w:rPr>
                <w:b/>
                <w:szCs w:val="24"/>
              </w:rPr>
            </w:pPr>
          </w:p>
        </w:tc>
      </w:tr>
      <w:tr w:rsidR="00BE1717" w14:paraId="436FFE16" w14:textId="77777777" w:rsidTr="00D66157">
        <w:trPr>
          <w:trHeight w:hRule="exact" w:val="2552"/>
        </w:trPr>
        <w:tc>
          <w:tcPr>
            <w:tcW w:w="10886" w:type="dxa"/>
            <w:gridSpan w:val="4"/>
            <w:tcBorders>
              <w:top w:val="single" w:sz="4" w:space="0" w:color="auto"/>
            </w:tcBorders>
          </w:tcPr>
          <w:p w14:paraId="73D6BF1D" w14:textId="77777777" w:rsidR="00BE1717" w:rsidRDefault="00BE1717">
            <w:pPr>
              <w:rPr>
                <w:b/>
                <w:sz w:val="8"/>
                <w:szCs w:val="24"/>
              </w:rPr>
            </w:pPr>
          </w:p>
          <w:p w14:paraId="10FF2A7C" w14:textId="1C3A33F0" w:rsidR="00404D19" w:rsidRDefault="004C0CF0" w:rsidP="00404D19">
            <w:pPr>
              <w:rPr>
                <w:b/>
                <w:szCs w:val="24"/>
              </w:rPr>
            </w:pPr>
            <w:r w:rsidRPr="004C0CF0">
              <w:rPr>
                <w:b/>
                <w:szCs w:val="24"/>
              </w:rPr>
              <w:t xml:space="preserve">Please indicate the best starting point for this </w:t>
            </w:r>
            <w:r w:rsidR="00404D19">
              <w:rPr>
                <w:b/>
                <w:szCs w:val="24"/>
              </w:rPr>
              <w:t>pupil</w:t>
            </w:r>
            <w:r w:rsidRPr="004C0CF0">
              <w:rPr>
                <w:b/>
                <w:szCs w:val="24"/>
              </w:rPr>
              <w:t xml:space="preserve">'s subjects e.g. </w:t>
            </w:r>
            <w:r w:rsidR="00C115C8" w:rsidRPr="00431BF4">
              <w:rPr>
                <w:b/>
                <w:szCs w:val="24"/>
              </w:rPr>
              <w:t xml:space="preserve">Y9 </w:t>
            </w:r>
            <w:r w:rsidRPr="00431BF4">
              <w:rPr>
                <w:b/>
                <w:szCs w:val="24"/>
              </w:rPr>
              <w:t>Autumn 1</w:t>
            </w:r>
            <w:r w:rsidR="00404D19">
              <w:rPr>
                <w:b/>
                <w:szCs w:val="24"/>
              </w:rPr>
              <w:t xml:space="preserve"> with the curriculum link.</w:t>
            </w:r>
            <w:r>
              <w:rPr>
                <w:b/>
                <w:szCs w:val="24"/>
              </w:rPr>
              <w:t xml:space="preserve"> </w:t>
            </w:r>
          </w:p>
          <w:p w14:paraId="6402A4E1" w14:textId="280D9A56" w:rsidR="00404D19" w:rsidRDefault="00404D19" w:rsidP="00404D1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Starting point and curriculum link: </w:t>
            </w:r>
            <w:r>
              <w:rPr>
                <w:b/>
                <w:szCs w:val="24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  <w:p w14:paraId="03DA58AD" w14:textId="77777777" w:rsidR="00404D19" w:rsidRDefault="00404D19" w:rsidP="003D7BE0">
            <w:pPr>
              <w:rPr>
                <w:b/>
                <w:szCs w:val="24"/>
              </w:rPr>
            </w:pPr>
          </w:p>
          <w:p w14:paraId="4ECC31A1" w14:textId="7A57B05D" w:rsidR="008B3569" w:rsidRDefault="00404D19" w:rsidP="003D7BE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Please</w:t>
            </w:r>
            <w:r w:rsidR="004C0CF0">
              <w:rPr>
                <w:b/>
                <w:szCs w:val="24"/>
              </w:rPr>
              <w:t xml:space="preserve"> provide the following if needed: </w:t>
            </w:r>
          </w:p>
          <w:p w14:paraId="65FEA7A2" w14:textId="77777777" w:rsidR="00BB345E" w:rsidRDefault="00BB345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English Literature </w:t>
            </w:r>
            <w:r w:rsidR="006B7050">
              <w:rPr>
                <w:b/>
                <w:szCs w:val="24"/>
              </w:rPr>
              <w:t xml:space="preserve">GCSE </w:t>
            </w:r>
            <w:r>
              <w:rPr>
                <w:b/>
                <w:szCs w:val="24"/>
              </w:rPr>
              <w:t xml:space="preserve">– please list texts in order they need to be taught: </w:t>
            </w:r>
            <w:r>
              <w:rPr>
                <w:b/>
                <w:szCs w:val="24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  <w:p w14:paraId="7571E4B7" w14:textId="77777777" w:rsidR="00BB345E" w:rsidRDefault="00BB345E">
            <w:pPr>
              <w:rPr>
                <w:b/>
                <w:szCs w:val="24"/>
              </w:rPr>
            </w:pPr>
          </w:p>
          <w:p w14:paraId="60EEC7B3" w14:textId="2696B002" w:rsidR="00BE1717" w:rsidRDefault="00BB345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History </w:t>
            </w:r>
            <w:r w:rsidR="006B7050">
              <w:rPr>
                <w:b/>
                <w:szCs w:val="24"/>
              </w:rPr>
              <w:t xml:space="preserve">GCSE </w:t>
            </w:r>
            <w:r>
              <w:rPr>
                <w:b/>
                <w:szCs w:val="24"/>
              </w:rPr>
              <w:t xml:space="preserve">– please list topics in order they need to be taught: </w:t>
            </w:r>
            <w:r>
              <w:rPr>
                <w:b/>
                <w:szCs w:val="24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</w:p>
        </w:tc>
      </w:tr>
      <w:tr w:rsidR="00BE1717" w14:paraId="1C5DD0A5" w14:textId="77777777" w:rsidTr="00404D19">
        <w:tblPrEx>
          <w:tblLook w:val="01E0" w:firstRow="1" w:lastRow="1" w:firstColumn="1" w:lastColumn="1" w:noHBand="0" w:noVBand="0"/>
        </w:tblPrEx>
        <w:trPr>
          <w:trHeight w:hRule="exact" w:val="844"/>
        </w:trPr>
        <w:tc>
          <w:tcPr>
            <w:tcW w:w="108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736696" w14:textId="77777777" w:rsidR="00BE1717" w:rsidRDefault="00BE1717">
            <w:pPr>
              <w:rPr>
                <w:b/>
                <w:sz w:val="8"/>
                <w:szCs w:val="24"/>
              </w:rPr>
            </w:pPr>
          </w:p>
          <w:p w14:paraId="7833651A" w14:textId="77777777" w:rsidR="00BE1717" w:rsidRDefault="00BE171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Please indicate any special interests of the pupil: </w:t>
            </w:r>
            <w:r>
              <w:rPr>
                <w:b/>
                <w:szCs w:val="24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5" w:name="Text109"/>
            <w:r>
              <w:rPr>
                <w:b/>
                <w:szCs w:val="24"/>
              </w:rPr>
              <w:instrText xml:space="preserve"> FORMTEXT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noProof/>
                <w:szCs w:val="24"/>
              </w:rPr>
              <w:t> </w:t>
            </w:r>
            <w:r>
              <w:rPr>
                <w:b/>
                <w:szCs w:val="24"/>
              </w:rPr>
              <w:fldChar w:fldCharType="end"/>
            </w:r>
            <w:bookmarkEnd w:id="25"/>
          </w:p>
          <w:p w14:paraId="66BA83C3" w14:textId="77777777" w:rsidR="00BE1717" w:rsidRDefault="00BE1717">
            <w:pPr>
              <w:rPr>
                <w:b/>
                <w:szCs w:val="24"/>
              </w:rPr>
            </w:pPr>
          </w:p>
        </w:tc>
      </w:tr>
      <w:tr w:rsidR="00BE1717" w14:paraId="41D30AC5" w14:textId="77777777" w:rsidTr="00D66157">
        <w:tblPrEx>
          <w:tblLook w:val="01E0" w:firstRow="1" w:lastRow="1" w:firstColumn="1" w:lastColumn="1" w:noHBand="0" w:noVBand="0"/>
        </w:tblPrEx>
        <w:trPr>
          <w:trHeight w:hRule="exact" w:val="1416"/>
        </w:trPr>
        <w:tc>
          <w:tcPr>
            <w:tcW w:w="10886" w:type="dxa"/>
            <w:gridSpan w:val="4"/>
            <w:tcBorders>
              <w:top w:val="single" w:sz="4" w:space="0" w:color="auto"/>
              <w:bottom w:val="single" w:sz="4" w:space="0" w:color="FF0000"/>
            </w:tcBorders>
          </w:tcPr>
          <w:p w14:paraId="561A06A2" w14:textId="77777777" w:rsidR="00BE1717" w:rsidRPr="00A37E9C" w:rsidRDefault="00BE1717">
            <w:pPr>
              <w:rPr>
                <w:rFonts w:cs="Arial"/>
                <w:b/>
                <w:sz w:val="8"/>
                <w:szCs w:val="24"/>
              </w:rPr>
            </w:pPr>
          </w:p>
          <w:p w14:paraId="17C7B7C7" w14:textId="53A08BBC" w:rsidR="00A37E9C" w:rsidRPr="00D66157" w:rsidRDefault="00A37E9C" w:rsidP="00A37E9C">
            <w:pPr>
              <w:shd w:val="clear" w:color="auto" w:fill="FFFFFF"/>
              <w:textAlignment w:val="baseline"/>
              <w:rPr>
                <w:rFonts w:cs="Arial"/>
                <w:b/>
                <w:bCs/>
                <w:color w:val="000000"/>
                <w:szCs w:val="24"/>
                <w:lang w:eastAsia="en-GB"/>
              </w:rPr>
            </w:pPr>
            <w:r w:rsidRPr="00D66157">
              <w:rPr>
                <w:rFonts w:cs="Arial"/>
                <w:b/>
                <w:bCs/>
                <w:color w:val="000000"/>
                <w:szCs w:val="24"/>
                <w:lang w:eastAsia="en-GB"/>
              </w:rPr>
              <w:t>Please give any other additional information about the pupil and in particular, any SEND or conditions that may affect their learning.</w:t>
            </w:r>
          </w:p>
          <w:p w14:paraId="73D0AE5E" w14:textId="5E039C90" w:rsidR="00A37E9C" w:rsidRPr="00D66157" w:rsidRDefault="00A37E9C" w:rsidP="00A37E9C">
            <w:pPr>
              <w:shd w:val="clear" w:color="auto" w:fill="FFFFFF"/>
              <w:textAlignment w:val="baseline"/>
              <w:rPr>
                <w:rFonts w:cs="Arial"/>
                <w:b/>
                <w:bCs/>
                <w:color w:val="000000"/>
                <w:szCs w:val="24"/>
                <w:lang w:eastAsia="en-GB"/>
              </w:rPr>
            </w:pPr>
            <w:r w:rsidRPr="00D66157">
              <w:rPr>
                <w:rFonts w:cs="Arial"/>
                <w:b/>
                <w:bCs/>
                <w:color w:val="000000"/>
                <w:szCs w:val="24"/>
                <w:lang w:eastAsia="en-GB"/>
              </w:rPr>
              <w:t>Last date of attendance:</w:t>
            </w:r>
          </w:p>
          <w:p w14:paraId="5C624A8E" w14:textId="32552509" w:rsidR="00D2099F" w:rsidRPr="00A37E9C" w:rsidRDefault="00A37E9C" w:rsidP="00A37E9C">
            <w:pPr>
              <w:shd w:val="clear" w:color="auto" w:fill="FFFFFF"/>
              <w:textAlignment w:val="baseline"/>
              <w:rPr>
                <w:rFonts w:cs="Arial"/>
                <w:color w:val="000000"/>
                <w:szCs w:val="24"/>
                <w:lang w:eastAsia="en-GB"/>
              </w:rPr>
            </w:pPr>
            <w:r w:rsidRPr="00A37E9C">
              <w:rPr>
                <w:rFonts w:cs="Arial"/>
                <w:b/>
                <w:bCs/>
                <w:color w:val="000000"/>
                <w:szCs w:val="24"/>
                <w:lang w:eastAsia="en-GB"/>
              </w:rPr>
              <w:t>Give information of any Children's Services involvement or if there is a Family Court Order.</w:t>
            </w:r>
          </w:p>
        </w:tc>
      </w:tr>
      <w:tr w:rsidR="00BE1717" w14:paraId="29AD67D9" w14:textId="77777777" w:rsidTr="00CE3B65">
        <w:tblPrEx>
          <w:tbl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  <w:insideH w:val="single" w:sz="4" w:space="0" w:color="FF0000"/>
            <w:insideV w:val="single" w:sz="4" w:space="0" w:color="FF0000"/>
          </w:tblBorders>
          <w:tblLook w:val="01E0" w:firstRow="1" w:lastRow="1" w:firstColumn="1" w:lastColumn="1" w:noHBand="0" w:noVBand="0"/>
        </w:tblPrEx>
        <w:trPr>
          <w:trHeight w:hRule="exact" w:val="1142"/>
        </w:trPr>
        <w:tc>
          <w:tcPr>
            <w:tcW w:w="10886" w:type="dxa"/>
            <w:gridSpan w:val="4"/>
            <w:tcBorders>
              <w:bottom w:val="single" w:sz="4" w:space="0" w:color="auto"/>
            </w:tcBorders>
          </w:tcPr>
          <w:p w14:paraId="5850F198" w14:textId="77777777" w:rsidR="00BE1717" w:rsidRPr="007B2632" w:rsidRDefault="00BE1717" w:rsidP="001F2617">
            <w:pPr>
              <w:jc w:val="center"/>
              <w:rPr>
                <w:b/>
                <w:sz w:val="8"/>
                <w:szCs w:val="24"/>
              </w:rPr>
            </w:pPr>
          </w:p>
          <w:p w14:paraId="34513FBE" w14:textId="229107C2" w:rsidR="00BE1717" w:rsidRDefault="00BE78E3" w:rsidP="000B0C7E">
            <w:pPr>
              <w:pStyle w:val="BodyText3"/>
              <w:ind w:right="284"/>
            </w:pPr>
            <w:r w:rsidRPr="00BE78E3">
              <w:rPr>
                <w:color w:val="auto"/>
              </w:rPr>
              <w:t>As the E-Learning Service trainer may visit the home for induction,</w:t>
            </w:r>
            <w:r>
              <w:rPr>
                <w:color w:val="auto"/>
              </w:rPr>
              <w:t xml:space="preserve"> </w:t>
            </w:r>
            <w:r w:rsidRPr="007B2632">
              <w:rPr>
                <w:color w:val="auto"/>
              </w:rPr>
              <w:t>please indicate below ALL potential issues or hazards about the home, pupil or family which might make a home visit difficult or ill advised.</w:t>
            </w:r>
            <w:r>
              <w:t xml:space="preserve">  </w:t>
            </w: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C07289A" w14:textId="77777777" w:rsidR="00BE1717" w:rsidRDefault="00BE1717" w:rsidP="001F2617">
            <w:pPr>
              <w:jc w:val="center"/>
              <w:rPr>
                <w:b/>
                <w:szCs w:val="24"/>
              </w:rPr>
            </w:pPr>
          </w:p>
        </w:tc>
      </w:tr>
    </w:tbl>
    <w:p w14:paraId="7C75C9BE" w14:textId="77777777" w:rsidR="00296629" w:rsidRDefault="00296629" w:rsidP="00296629">
      <w:pPr>
        <w:pStyle w:val="BodyText"/>
        <w:jc w:val="left"/>
        <w:rPr>
          <w:color w:val="FF0000"/>
          <w:sz w:val="22"/>
        </w:rPr>
      </w:pP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825184" w14:paraId="66233A2B" w14:textId="77777777" w:rsidTr="005C0F4A">
        <w:trPr>
          <w:trHeight w:hRule="exact" w:val="6819"/>
        </w:trPr>
        <w:tc>
          <w:tcPr>
            <w:tcW w:w="10915" w:type="dxa"/>
            <w:tcBorders>
              <w:top w:val="single" w:sz="4" w:space="0" w:color="auto"/>
              <w:bottom w:val="single" w:sz="4" w:space="0" w:color="auto"/>
            </w:tcBorders>
          </w:tcPr>
          <w:p w14:paraId="4DC97D07" w14:textId="77777777" w:rsidR="00825184" w:rsidRDefault="00825184" w:rsidP="0018579D">
            <w:pPr>
              <w:rPr>
                <w:b/>
                <w:sz w:val="8"/>
                <w:szCs w:val="24"/>
              </w:rPr>
            </w:pPr>
          </w:p>
          <w:p w14:paraId="39C6AE2A" w14:textId="77777777" w:rsidR="002A604E" w:rsidRPr="0039549D" w:rsidRDefault="00B1052D" w:rsidP="00E9600B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39549D">
              <w:rPr>
                <w:sz w:val="20"/>
              </w:rPr>
              <w:t xml:space="preserve">I have got permission from </w:t>
            </w:r>
            <w:r w:rsidR="00080A51" w:rsidRPr="0039549D">
              <w:rPr>
                <w:sz w:val="20"/>
              </w:rPr>
              <w:t xml:space="preserve">the </w:t>
            </w:r>
            <w:r w:rsidRPr="0039549D">
              <w:rPr>
                <w:sz w:val="20"/>
              </w:rPr>
              <w:t>parent/carer to share th</w:t>
            </w:r>
            <w:r w:rsidR="0013619A" w:rsidRPr="0039549D">
              <w:rPr>
                <w:sz w:val="20"/>
              </w:rPr>
              <w:t>e</w:t>
            </w:r>
            <w:r w:rsidRPr="0039549D">
              <w:rPr>
                <w:sz w:val="20"/>
              </w:rPr>
              <w:t xml:space="preserve"> information</w:t>
            </w:r>
            <w:r w:rsidR="0013619A" w:rsidRPr="0039549D">
              <w:rPr>
                <w:sz w:val="20"/>
              </w:rPr>
              <w:t xml:space="preserve"> set out in this Referral Form.</w:t>
            </w:r>
            <w:r w:rsidR="002A0C1F" w:rsidRPr="0039549D">
              <w:rPr>
                <w:sz w:val="20"/>
              </w:rPr>
              <w:t xml:space="preserve"> </w:t>
            </w:r>
          </w:p>
          <w:p w14:paraId="24317430" w14:textId="77777777" w:rsidR="002A604E" w:rsidRPr="0039549D" w:rsidRDefault="002A604E" w:rsidP="00E9600B">
            <w:pPr>
              <w:pStyle w:val="ListParagraph"/>
              <w:ind w:left="454"/>
              <w:rPr>
                <w:sz w:val="20"/>
              </w:rPr>
            </w:pPr>
          </w:p>
          <w:p w14:paraId="211C8C5A" w14:textId="1F0FBCB2" w:rsidR="00825184" w:rsidRPr="0039549D" w:rsidRDefault="00825184" w:rsidP="00E9600B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39549D">
              <w:rPr>
                <w:sz w:val="20"/>
              </w:rPr>
              <w:t xml:space="preserve">I agree to a minimum </w:t>
            </w:r>
            <w:r w:rsidR="00B63D9A" w:rsidRPr="0039549D">
              <w:rPr>
                <w:sz w:val="20"/>
              </w:rPr>
              <w:t>6-week</w:t>
            </w:r>
            <w:r w:rsidRPr="0039549D">
              <w:rPr>
                <w:sz w:val="20"/>
              </w:rPr>
              <w:t xml:space="preserve"> provision for the subjects requested</w:t>
            </w:r>
            <w:r w:rsidR="0013619A" w:rsidRPr="0039549D">
              <w:rPr>
                <w:sz w:val="20"/>
              </w:rPr>
              <w:t xml:space="preserve"> above</w:t>
            </w:r>
            <w:r w:rsidR="00287EC1" w:rsidRPr="0039549D">
              <w:rPr>
                <w:sz w:val="20"/>
              </w:rPr>
              <w:t xml:space="preserve">, </w:t>
            </w:r>
            <w:r w:rsidR="002A604E" w:rsidRPr="0039549D">
              <w:rPr>
                <w:sz w:val="20"/>
              </w:rPr>
              <w:t>after which the school must email if they wish to end provision.</w:t>
            </w:r>
          </w:p>
          <w:p w14:paraId="08907C2F" w14:textId="77777777" w:rsidR="002A604E" w:rsidRPr="0039549D" w:rsidRDefault="002A604E" w:rsidP="00E9600B">
            <w:pPr>
              <w:pStyle w:val="ListParagraph"/>
              <w:ind w:left="454"/>
              <w:rPr>
                <w:sz w:val="20"/>
              </w:rPr>
            </w:pPr>
          </w:p>
          <w:p w14:paraId="5F411190" w14:textId="36671D0F" w:rsidR="00825184" w:rsidRPr="0039549D" w:rsidRDefault="00825184" w:rsidP="00E9600B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39549D">
              <w:rPr>
                <w:sz w:val="20"/>
              </w:rPr>
              <w:t xml:space="preserve">I agree to the charge </w:t>
            </w:r>
            <w:r w:rsidRPr="005B7F26">
              <w:rPr>
                <w:sz w:val="20"/>
              </w:rPr>
              <w:t>of £</w:t>
            </w:r>
            <w:r w:rsidR="000337CA">
              <w:rPr>
                <w:sz w:val="20"/>
              </w:rPr>
              <w:t>49.64</w:t>
            </w:r>
            <w:r w:rsidRPr="005B7F26">
              <w:rPr>
                <w:sz w:val="20"/>
              </w:rPr>
              <w:t xml:space="preserve"> + VAT</w:t>
            </w:r>
            <w:r w:rsidRPr="0039549D">
              <w:rPr>
                <w:sz w:val="20"/>
              </w:rPr>
              <w:t xml:space="preserve"> for each subject per week</w:t>
            </w:r>
            <w:r w:rsidR="0013619A" w:rsidRPr="0039549D">
              <w:rPr>
                <w:sz w:val="20"/>
              </w:rPr>
              <w:t>.</w:t>
            </w:r>
          </w:p>
          <w:p w14:paraId="5E4BBC58" w14:textId="77777777" w:rsidR="00B63D9A" w:rsidRPr="0039549D" w:rsidRDefault="00B63D9A" w:rsidP="00E9600B">
            <w:pPr>
              <w:pStyle w:val="ListParagraph"/>
              <w:rPr>
                <w:sz w:val="20"/>
              </w:rPr>
            </w:pPr>
          </w:p>
          <w:p w14:paraId="6ED946CF" w14:textId="1D055EF0" w:rsidR="00F17312" w:rsidRPr="005B7F26" w:rsidRDefault="00005911" w:rsidP="00E9600B">
            <w:pPr>
              <w:pStyle w:val="ListParagraph"/>
              <w:numPr>
                <w:ilvl w:val="0"/>
                <w:numId w:val="6"/>
              </w:numPr>
              <w:rPr>
                <w:color w:val="242400"/>
                <w:sz w:val="20"/>
              </w:rPr>
            </w:pPr>
            <w:r>
              <w:rPr>
                <w:color w:val="242400"/>
                <w:sz w:val="20"/>
              </w:rPr>
              <w:t xml:space="preserve">I </w:t>
            </w:r>
            <w:r w:rsidR="00F17312" w:rsidRPr="005B7F26">
              <w:rPr>
                <w:color w:val="242400"/>
                <w:sz w:val="20"/>
              </w:rPr>
              <w:t xml:space="preserve">agree to </w:t>
            </w:r>
            <w:r w:rsidR="00DC585F" w:rsidRPr="005B7F26">
              <w:rPr>
                <w:color w:val="242400"/>
                <w:sz w:val="20"/>
              </w:rPr>
              <w:t>engage in an</w:t>
            </w:r>
            <w:r w:rsidR="00491FC9" w:rsidRPr="005B7F26">
              <w:rPr>
                <w:color w:val="242400"/>
                <w:sz w:val="20"/>
              </w:rPr>
              <w:t xml:space="preserve"> initial</w:t>
            </w:r>
            <w:r w:rsidR="001271C8" w:rsidRPr="005B7F26">
              <w:rPr>
                <w:color w:val="242400"/>
                <w:sz w:val="20"/>
              </w:rPr>
              <w:t xml:space="preserve"> </w:t>
            </w:r>
            <w:r w:rsidR="00DC585F" w:rsidRPr="005B7F26">
              <w:rPr>
                <w:color w:val="242400"/>
                <w:sz w:val="20"/>
              </w:rPr>
              <w:t>ELS support visit</w:t>
            </w:r>
            <w:r w:rsidR="005B7F26" w:rsidRPr="005B7F26">
              <w:rPr>
                <w:color w:val="242400"/>
                <w:sz w:val="20"/>
              </w:rPr>
              <w:t xml:space="preserve"> in person or an online meeting </w:t>
            </w:r>
          </w:p>
          <w:p w14:paraId="009CB6F2" w14:textId="77777777" w:rsidR="00E9600B" w:rsidRPr="0039549D" w:rsidRDefault="00E9600B" w:rsidP="00E9600B">
            <w:pPr>
              <w:rPr>
                <w:sz w:val="20"/>
              </w:rPr>
            </w:pPr>
          </w:p>
          <w:p w14:paraId="1A855F8D" w14:textId="77777777" w:rsidR="00B63D9A" w:rsidRPr="0039549D" w:rsidRDefault="00B63D9A" w:rsidP="00E9600B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39549D">
              <w:rPr>
                <w:sz w:val="20"/>
                <w:lang w:val="en-US"/>
              </w:rPr>
              <w:t xml:space="preserve">I understand that the E-Learning Service (ELS) provides an actively monitored service so that return of work can be checked regularly by the referring agency or school. I acknowledge that the ELS provision cannot be used for formal student attendance checks.  I acknowledge that schools/referring agencies need to ensure they have their own procedures for conducting attendance and welfare checks and are not reliant on the provision provided by the ELS. </w:t>
            </w:r>
          </w:p>
          <w:p w14:paraId="09AF6710" w14:textId="77777777" w:rsidR="00825184" w:rsidRPr="0039549D" w:rsidRDefault="00825184" w:rsidP="00E9600B">
            <w:pPr>
              <w:rPr>
                <w:sz w:val="20"/>
              </w:rPr>
            </w:pPr>
          </w:p>
          <w:p w14:paraId="29118530" w14:textId="460F4A44" w:rsidR="00825184" w:rsidRPr="0039549D" w:rsidRDefault="00825184" w:rsidP="00E9600B">
            <w:pPr>
              <w:pStyle w:val="ListParagraph"/>
              <w:numPr>
                <w:ilvl w:val="0"/>
                <w:numId w:val="6"/>
              </w:numPr>
              <w:rPr>
                <w:rStyle w:val="Hyperlink"/>
                <w:color w:val="auto"/>
                <w:sz w:val="20"/>
                <w:u w:val="none"/>
              </w:rPr>
            </w:pPr>
            <w:r w:rsidRPr="0039549D">
              <w:rPr>
                <w:sz w:val="20"/>
              </w:rPr>
              <w:t xml:space="preserve">I </w:t>
            </w:r>
            <w:r w:rsidR="0013619A" w:rsidRPr="0039549D">
              <w:rPr>
                <w:sz w:val="20"/>
              </w:rPr>
              <w:t>acknowledge and agree that this Referral Form is made subject to the Terms and Conditions of the E-Learning Service (which can be</w:t>
            </w:r>
            <w:r w:rsidRPr="0039549D">
              <w:rPr>
                <w:sz w:val="20"/>
              </w:rPr>
              <w:t xml:space="preserve"> found </w:t>
            </w:r>
            <w:r w:rsidR="0038514B" w:rsidRPr="0039549D">
              <w:rPr>
                <w:sz w:val="20"/>
              </w:rPr>
              <w:t xml:space="preserve">by </w:t>
            </w:r>
            <w:hyperlink r:id="rId12" w:history="1">
              <w:r w:rsidR="0038514B" w:rsidRPr="0039549D">
                <w:rPr>
                  <w:rStyle w:val="Hyperlink"/>
                  <w:sz w:val="20"/>
                </w:rPr>
                <w:t>clicking h</w:t>
              </w:r>
              <w:r w:rsidR="0038514B" w:rsidRPr="0039549D">
                <w:rPr>
                  <w:rStyle w:val="Hyperlink"/>
                  <w:sz w:val="20"/>
                </w:rPr>
                <w:t>e</w:t>
              </w:r>
              <w:r w:rsidR="0038514B" w:rsidRPr="0039549D">
                <w:rPr>
                  <w:rStyle w:val="Hyperlink"/>
                  <w:sz w:val="20"/>
                </w:rPr>
                <w:t>re</w:t>
              </w:r>
            </w:hyperlink>
            <w:r w:rsidR="0013619A" w:rsidRPr="0039549D">
              <w:rPr>
                <w:sz w:val="20"/>
              </w:rPr>
              <w:t>), which together form the contract between the parties. By signing this Referral Form below, I agree to the Terms and Conditions on behalf of the Referring Organisation.</w:t>
            </w:r>
          </w:p>
          <w:p w14:paraId="202F5B01" w14:textId="77777777" w:rsidR="0013619A" w:rsidRPr="0039549D" w:rsidRDefault="0013619A" w:rsidP="00E9600B">
            <w:pPr>
              <w:pStyle w:val="ListParagraph"/>
              <w:rPr>
                <w:sz w:val="20"/>
              </w:rPr>
            </w:pPr>
          </w:p>
          <w:p w14:paraId="7B70637A" w14:textId="529F8C7C" w:rsidR="00825184" w:rsidRPr="0039549D" w:rsidRDefault="0013619A" w:rsidP="00E9600B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39549D">
              <w:rPr>
                <w:sz w:val="20"/>
              </w:rPr>
              <w:t xml:space="preserve">I confirm that I am authorised to sign this Referral Form on behalf of the Referring Organisation. </w:t>
            </w:r>
          </w:p>
          <w:p w14:paraId="21A52D8B" w14:textId="77777777" w:rsidR="0013619A" w:rsidRDefault="0013619A" w:rsidP="00825184">
            <w:pPr>
              <w:rPr>
                <w:b/>
                <w:szCs w:val="24"/>
              </w:rPr>
            </w:pPr>
          </w:p>
          <w:p w14:paraId="58D0E877" w14:textId="77777777" w:rsidR="00825184" w:rsidRDefault="00825184" w:rsidP="00825184">
            <w:pPr>
              <w:rPr>
                <w:i/>
                <w:sz w:val="20"/>
              </w:rPr>
            </w:pPr>
            <w:r>
              <w:rPr>
                <w:b/>
                <w:szCs w:val="24"/>
              </w:rPr>
              <w:t xml:space="preserve">    </w:t>
            </w:r>
            <w:r w:rsidRPr="001F2617">
              <w:rPr>
                <w:szCs w:val="24"/>
              </w:rPr>
              <w:t xml:space="preserve">………………………………………..                 </w:t>
            </w:r>
            <w:r w:rsidR="0013619A">
              <w:rPr>
                <w:szCs w:val="24"/>
              </w:rPr>
              <w:t xml:space="preserve">                 </w:t>
            </w:r>
            <w:r w:rsidRPr="001F2617">
              <w:rPr>
                <w:szCs w:val="24"/>
              </w:rPr>
              <w:t xml:space="preserve">  </w:t>
            </w:r>
            <w:r w:rsidR="0013619A">
              <w:rPr>
                <w:szCs w:val="24"/>
              </w:rPr>
              <w:t xml:space="preserve">      </w:t>
            </w:r>
            <w:r w:rsidRPr="001F2617">
              <w:rPr>
                <w:szCs w:val="24"/>
              </w:rPr>
              <w:t xml:space="preserve"> </w:t>
            </w:r>
            <w:r>
              <w:rPr>
                <w:i/>
                <w:sz w:val="20"/>
              </w:rPr>
              <w:t xml:space="preserve"> </w:t>
            </w: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1F2617">
              <w:rPr>
                <w:i/>
                <w:sz w:val="20"/>
              </w:rPr>
              <w:t xml:space="preserve">     </w:t>
            </w:r>
            <w:r>
              <w:rPr>
                <w:i/>
                <w:sz w:val="20"/>
              </w:rPr>
              <w:t xml:space="preserve">                              </w:t>
            </w: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Pr="001F2617">
              <w:rPr>
                <w:i/>
                <w:sz w:val="20"/>
              </w:rPr>
              <w:t xml:space="preserve">    </w:t>
            </w:r>
            <w:r>
              <w:rPr>
                <w:i/>
                <w:sz w:val="20"/>
              </w:rPr>
              <w:t xml:space="preserve">                                                </w:t>
            </w:r>
            <w:r w:rsidRPr="001F2617">
              <w:rPr>
                <w:i/>
                <w:sz w:val="20"/>
              </w:rPr>
              <w:t xml:space="preserve">       </w:t>
            </w:r>
            <w:r>
              <w:rPr>
                <w:i/>
                <w:sz w:val="20"/>
              </w:rPr>
              <w:t xml:space="preserve">                 </w:t>
            </w:r>
          </w:p>
          <w:p w14:paraId="6172F532" w14:textId="77777777" w:rsidR="00825184" w:rsidRPr="001F2617" w:rsidRDefault="00825184" w:rsidP="008251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</w:t>
            </w:r>
            <w:r w:rsidRPr="001F2617">
              <w:rPr>
                <w:i/>
                <w:sz w:val="20"/>
              </w:rPr>
              <w:t>Signature</w:t>
            </w:r>
            <w:r w:rsidR="0013619A">
              <w:rPr>
                <w:i/>
                <w:sz w:val="20"/>
              </w:rPr>
              <w:t xml:space="preserve"> – for and on behalf of the Referring Organisation</w:t>
            </w:r>
            <w:r w:rsidRPr="001F2617">
              <w:rPr>
                <w:i/>
                <w:sz w:val="20"/>
              </w:rPr>
              <w:t xml:space="preserve">         </w:t>
            </w:r>
            <w:r w:rsidR="0013619A">
              <w:rPr>
                <w:i/>
                <w:sz w:val="20"/>
              </w:rPr>
              <w:t xml:space="preserve">    </w:t>
            </w:r>
            <w:proofErr w:type="gramStart"/>
            <w:r w:rsidR="0013619A">
              <w:rPr>
                <w:i/>
                <w:sz w:val="20"/>
              </w:rPr>
              <w:t xml:space="preserve">   </w:t>
            </w:r>
            <w:r w:rsidRPr="001F2617">
              <w:rPr>
                <w:i/>
                <w:sz w:val="20"/>
              </w:rPr>
              <w:t>(</w:t>
            </w:r>
            <w:proofErr w:type="gramEnd"/>
            <w:r w:rsidRPr="001F2617">
              <w:rPr>
                <w:i/>
                <w:sz w:val="20"/>
              </w:rPr>
              <w:t xml:space="preserve">Please print </w:t>
            </w:r>
            <w:proofErr w:type="gramStart"/>
            <w:r w:rsidRPr="001F2617">
              <w:rPr>
                <w:i/>
                <w:sz w:val="20"/>
              </w:rPr>
              <w:t>name)*</w:t>
            </w:r>
            <w:proofErr w:type="gramEnd"/>
            <w:r>
              <w:rPr>
                <w:i/>
                <w:sz w:val="20"/>
              </w:rPr>
              <w:t xml:space="preserve">                       </w:t>
            </w:r>
            <w:proofErr w:type="gramStart"/>
            <w:r>
              <w:rPr>
                <w:i/>
                <w:sz w:val="20"/>
              </w:rPr>
              <w:t xml:space="preserve">   </w:t>
            </w:r>
            <w:r w:rsidRPr="001F2617">
              <w:rPr>
                <w:i/>
                <w:sz w:val="20"/>
              </w:rPr>
              <w:t>(</w:t>
            </w:r>
            <w:proofErr w:type="gramEnd"/>
            <w:r w:rsidRPr="001F2617">
              <w:rPr>
                <w:i/>
                <w:sz w:val="20"/>
              </w:rPr>
              <w:t>Date)</w:t>
            </w:r>
          </w:p>
          <w:p w14:paraId="12356272" w14:textId="77777777" w:rsidR="00825184" w:rsidRPr="001F2617" w:rsidRDefault="00825184" w:rsidP="00825184">
            <w:pPr>
              <w:rPr>
                <w:i/>
                <w:sz w:val="20"/>
              </w:rPr>
            </w:pPr>
          </w:p>
          <w:p w14:paraId="250E7CBE" w14:textId="77777777" w:rsidR="00825184" w:rsidRPr="00825184" w:rsidRDefault="00825184" w:rsidP="00B1052D">
            <w:pPr>
              <w:rPr>
                <w:b/>
                <w:color w:val="FF0000"/>
                <w:sz w:val="22"/>
              </w:rPr>
            </w:pPr>
            <w:r w:rsidRPr="001F2617">
              <w:rPr>
                <w:i/>
                <w:sz w:val="20"/>
              </w:rPr>
              <w:t xml:space="preserve">    </w:t>
            </w:r>
            <w:r w:rsidRPr="001F2617">
              <w:rPr>
                <w:i/>
                <w:szCs w:val="24"/>
              </w:rPr>
              <w:t xml:space="preserve"> </w:t>
            </w:r>
            <w:r w:rsidRPr="00825184">
              <w:rPr>
                <w:i/>
                <w:sz w:val="20"/>
              </w:rPr>
              <w:t>*This will be taken as your signature if the form is sent electronically</w:t>
            </w:r>
          </w:p>
          <w:p w14:paraId="37D449E2" w14:textId="77777777" w:rsidR="00825184" w:rsidRDefault="00825184" w:rsidP="0018579D">
            <w:pPr>
              <w:rPr>
                <w:b/>
                <w:szCs w:val="24"/>
              </w:rPr>
            </w:pPr>
          </w:p>
        </w:tc>
      </w:tr>
    </w:tbl>
    <w:p w14:paraId="1A032CD1" w14:textId="77777777" w:rsidR="00A40854" w:rsidRDefault="00A40854" w:rsidP="00296629">
      <w:pPr>
        <w:pStyle w:val="BodyText"/>
        <w:jc w:val="left"/>
        <w:rPr>
          <w:color w:val="FF0000"/>
          <w:sz w:val="22"/>
        </w:rPr>
      </w:pPr>
    </w:p>
    <w:p w14:paraId="481F0524" w14:textId="5AF5ED76" w:rsidR="001F2617" w:rsidRPr="000337CA" w:rsidRDefault="001F2617" w:rsidP="000337CA">
      <w:pPr>
        <w:pStyle w:val="BodyText"/>
        <w:ind w:left="142" w:right="426"/>
        <w:rPr>
          <w:bCs/>
          <w:sz w:val="22"/>
        </w:rPr>
      </w:pPr>
      <w:r w:rsidRPr="00F34082">
        <w:rPr>
          <w:sz w:val="22"/>
        </w:rPr>
        <w:t xml:space="preserve">Please send the completed </w:t>
      </w:r>
      <w:r w:rsidR="0013619A">
        <w:rPr>
          <w:sz w:val="22"/>
        </w:rPr>
        <w:t>Referral F</w:t>
      </w:r>
      <w:r w:rsidRPr="00F34082">
        <w:rPr>
          <w:sz w:val="22"/>
        </w:rPr>
        <w:t xml:space="preserve">orm to the following </w:t>
      </w:r>
      <w:r w:rsidR="000337CA">
        <w:rPr>
          <w:sz w:val="22"/>
        </w:rPr>
        <w:t xml:space="preserve">email </w:t>
      </w:r>
      <w:r w:rsidRPr="00F34082">
        <w:rPr>
          <w:sz w:val="22"/>
        </w:rPr>
        <w:t>address:</w:t>
      </w:r>
      <w:r>
        <w:rPr>
          <w:color w:val="FF0000"/>
        </w:rPr>
        <w:t xml:space="preserve"> </w:t>
      </w:r>
      <w:hyperlink r:id="rId13" w:history="1">
        <w:r w:rsidR="007C2C83" w:rsidRPr="00F03305">
          <w:rPr>
            <w:rStyle w:val="Hyperlink"/>
            <w:bCs/>
            <w:sz w:val="22"/>
            <w:szCs w:val="22"/>
          </w:rPr>
          <w:t>enquiries@e-learningservice.org</w:t>
        </w:r>
      </w:hyperlink>
      <w:r w:rsidR="007C2C83">
        <w:rPr>
          <w:bCs/>
          <w:sz w:val="22"/>
          <w:szCs w:val="22"/>
        </w:rPr>
        <w:t xml:space="preserve"> </w:t>
      </w:r>
    </w:p>
    <w:sectPr w:rsidR="001F2617" w:rsidRPr="000337CA" w:rsidSect="00296629">
      <w:footerReference w:type="default" r:id="rId14"/>
      <w:pgSz w:w="11906" w:h="16838" w:code="9"/>
      <w:pgMar w:top="567" w:right="140" w:bottom="426" w:left="567" w:header="56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F87FF" w14:textId="77777777" w:rsidR="0085447F" w:rsidRDefault="0085447F">
      <w:r>
        <w:separator/>
      </w:r>
    </w:p>
  </w:endnote>
  <w:endnote w:type="continuationSeparator" w:id="0">
    <w:p w14:paraId="7FC64858" w14:textId="77777777" w:rsidR="0085447F" w:rsidRDefault="0085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BEBF7" w14:textId="77777777" w:rsidR="00BE1717" w:rsidRDefault="00BE1717"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</w:r>
    <w:r>
      <w:rPr>
        <w:color w:val="FF0000"/>
      </w:rPr>
      <w:tab/>
      <w:t xml:space="preserve">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B3EAC" w14:textId="77777777" w:rsidR="0085447F" w:rsidRDefault="0085447F">
      <w:r>
        <w:separator/>
      </w:r>
    </w:p>
  </w:footnote>
  <w:footnote w:type="continuationSeparator" w:id="0">
    <w:p w14:paraId="378FAF8D" w14:textId="77777777" w:rsidR="0085447F" w:rsidRDefault="00854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26370"/>
    <w:multiLevelType w:val="hybridMultilevel"/>
    <w:tmpl w:val="20F8447E"/>
    <w:lvl w:ilvl="0" w:tplc="D99023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64DEC"/>
    <w:multiLevelType w:val="hybridMultilevel"/>
    <w:tmpl w:val="37843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2473F"/>
    <w:multiLevelType w:val="hybridMultilevel"/>
    <w:tmpl w:val="C7162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641A1"/>
    <w:multiLevelType w:val="hybridMultilevel"/>
    <w:tmpl w:val="F3C0A7F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343804"/>
    <w:multiLevelType w:val="hybridMultilevel"/>
    <w:tmpl w:val="E5801B3E"/>
    <w:lvl w:ilvl="0" w:tplc="08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7928929">
    <w:abstractNumId w:val="0"/>
  </w:num>
  <w:num w:numId="2" w16cid:durableId="2090035273">
    <w:abstractNumId w:val="3"/>
  </w:num>
  <w:num w:numId="3" w16cid:durableId="109212310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6274314">
    <w:abstractNumId w:val="4"/>
  </w:num>
  <w:num w:numId="5" w16cid:durableId="951009729">
    <w:abstractNumId w:val="2"/>
  </w:num>
  <w:num w:numId="6" w16cid:durableId="301272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17"/>
    <w:rsid w:val="00005911"/>
    <w:rsid w:val="00030AA5"/>
    <w:rsid w:val="000318DA"/>
    <w:rsid w:val="000337CA"/>
    <w:rsid w:val="000339A9"/>
    <w:rsid w:val="00047913"/>
    <w:rsid w:val="0005504B"/>
    <w:rsid w:val="00065DB1"/>
    <w:rsid w:val="0007369F"/>
    <w:rsid w:val="00080A51"/>
    <w:rsid w:val="0008301A"/>
    <w:rsid w:val="000A4DD2"/>
    <w:rsid w:val="000B0C7E"/>
    <w:rsid w:val="000B28AF"/>
    <w:rsid w:val="000C6B95"/>
    <w:rsid w:val="000D1671"/>
    <w:rsid w:val="000D5EDF"/>
    <w:rsid w:val="000F162B"/>
    <w:rsid w:val="001041CD"/>
    <w:rsid w:val="00104553"/>
    <w:rsid w:val="001102B2"/>
    <w:rsid w:val="001113F2"/>
    <w:rsid w:val="001271C8"/>
    <w:rsid w:val="00130FC8"/>
    <w:rsid w:val="0013619A"/>
    <w:rsid w:val="00153CC0"/>
    <w:rsid w:val="00172757"/>
    <w:rsid w:val="0018579D"/>
    <w:rsid w:val="00185AA2"/>
    <w:rsid w:val="001A4819"/>
    <w:rsid w:val="001B3F84"/>
    <w:rsid w:val="001C186F"/>
    <w:rsid w:val="001D0909"/>
    <w:rsid w:val="001D2578"/>
    <w:rsid w:val="001F2617"/>
    <w:rsid w:val="001F276E"/>
    <w:rsid w:val="001F3534"/>
    <w:rsid w:val="001F620B"/>
    <w:rsid w:val="001F66A7"/>
    <w:rsid w:val="002035B4"/>
    <w:rsid w:val="00210362"/>
    <w:rsid w:val="0021382C"/>
    <w:rsid w:val="00216BD0"/>
    <w:rsid w:val="002170B3"/>
    <w:rsid w:val="00241A5F"/>
    <w:rsid w:val="00242D66"/>
    <w:rsid w:val="002434DF"/>
    <w:rsid w:val="00244FA7"/>
    <w:rsid w:val="00251733"/>
    <w:rsid w:val="0025395C"/>
    <w:rsid w:val="00253D54"/>
    <w:rsid w:val="00253EFB"/>
    <w:rsid w:val="00287EC1"/>
    <w:rsid w:val="002917CE"/>
    <w:rsid w:val="00296629"/>
    <w:rsid w:val="0029680F"/>
    <w:rsid w:val="002A0C1F"/>
    <w:rsid w:val="002A6042"/>
    <w:rsid w:val="002A604E"/>
    <w:rsid w:val="002B40E8"/>
    <w:rsid w:val="00312625"/>
    <w:rsid w:val="00322C0C"/>
    <w:rsid w:val="00322DD5"/>
    <w:rsid w:val="00332EAC"/>
    <w:rsid w:val="00337BBD"/>
    <w:rsid w:val="00343D49"/>
    <w:rsid w:val="003458E8"/>
    <w:rsid w:val="0035095D"/>
    <w:rsid w:val="003655BC"/>
    <w:rsid w:val="00380BFB"/>
    <w:rsid w:val="0038514B"/>
    <w:rsid w:val="003940E0"/>
    <w:rsid w:val="0039549D"/>
    <w:rsid w:val="00397E79"/>
    <w:rsid w:val="003A75FD"/>
    <w:rsid w:val="003A781E"/>
    <w:rsid w:val="003C2197"/>
    <w:rsid w:val="003C32B1"/>
    <w:rsid w:val="003D7BE0"/>
    <w:rsid w:val="003F0F13"/>
    <w:rsid w:val="003F1609"/>
    <w:rsid w:val="004020F7"/>
    <w:rsid w:val="00404B0B"/>
    <w:rsid w:val="00404D19"/>
    <w:rsid w:val="0041037B"/>
    <w:rsid w:val="00431BF4"/>
    <w:rsid w:val="00437A6D"/>
    <w:rsid w:val="00443F17"/>
    <w:rsid w:val="0046443B"/>
    <w:rsid w:val="0046701A"/>
    <w:rsid w:val="00471BF9"/>
    <w:rsid w:val="00476506"/>
    <w:rsid w:val="00491FC9"/>
    <w:rsid w:val="004B03A5"/>
    <w:rsid w:val="004B3D3D"/>
    <w:rsid w:val="004B66E4"/>
    <w:rsid w:val="004B7554"/>
    <w:rsid w:val="004B7F1E"/>
    <w:rsid w:val="004C0CF0"/>
    <w:rsid w:val="004D6B4E"/>
    <w:rsid w:val="004E5549"/>
    <w:rsid w:val="004F50DD"/>
    <w:rsid w:val="005105EB"/>
    <w:rsid w:val="005258E4"/>
    <w:rsid w:val="00540FC4"/>
    <w:rsid w:val="00541C40"/>
    <w:rsid w:val="005541F1"/>
    <w:rsid w:val="00564FA1"/>
    <w:rsid w:val="00582F42"/>
    <w:rsid w:val="005947F7"/>
    <w:rsid w:val="005967CB"/>
    <w:rsid w:val="005B7F26"/>
    <w:rsid w:val="005C0F4A"/>
    <w:rsid w:val="005C254A"/>
    <w:rsid w:val="005E2CEA"/>
    <w:rsid w:val="005E4B90"/>
    <w:rsid w:val="005F346D"/>
    <w:rsid w:val="006302A5"/>
    <w:rsid w:val="00630373"/>
    <w:rsid w:val="006607BC"/>
    <w:rsid w:val="006718D0"/>
    <w:rsid w:val="0067750C"/>
    <w:rsid w:val="0068768B"/>
    <w:rsid w:val="00690E00"/>
    <w:rsid w:val="006947C9"/>
    <w:rsid w:val="006B7050"/>
    <w:rsid w:val="006C0EDA"/>
    <w:rsid w:val="006C35F3"/>
    <w:rsid w:val="006D0F25"/>
    <w:rsid w:val="006D307D"/>
    <w:rsid w:val="006D5762"/>
    <w:rsid w:val="006E1C55"/>
    <w:rsid w:val="006F1F57"/>
    <w:rsid w:val="006F42EC"/>
    <w:rsid w:val="00735B15"/>
    <w:rsid w:val="00745C10"/>
    <w:rsid w:val="00760F1D"/>
    <w:rsid w:val="00774922"/>
    <w:rsid w:val="007B2632"/>
    <w:rsid w:val="007C10FD"/>
    <w:rsid w:val="007C2C83"/>
    <w:rsid w:val="007C5F48"/>
    <w:rsid w:val="007E4DDB"/>
    <w:rsid w:val="007F5CBC"/>
    <w:rsid w:val="007F7E64"/>
    <w:rsid w:val="008006AB"/>
    <w:rsid w:val="0081094F"/>
    <w:rsid w:val="00811574"/>
    <w:rsid w:val="008139B6"/>
    <w:rsid w:val="00821D0E"/>
    <w:rsid w:val="00825184"/>
    <w:rsid w:val="008454DA"/>
    <w:rsid w:val="008505FD"/>
    <w:rsid w:val="008537AC"/>
    <w:rsid w:val="0085447F"/>
    <w:rsid w:val="008678BF"/>
    <w:rsid w:val="008736AF"/>
    <w:rsid w:val="00880ADE"/>
    <w:rsid w:val="00896B90"/>
    <w:rsid w:val="008A78DD"/>
    <w:rsid w:val="008B100B"/>
    <w:rsid w:val="008B1762"/>
    <w:rsid w:val="008B3569"/>
    <w:rsid w:val="008B79DC"/>
    <w:rsid w:val="008B7A13"/>
    <w:rsid w:val="008C5F38"/>
    <w:rsid w:val="008E5B4B"/>
    <w:rsid w:val="0091400F"/>
    <w:rsid w:val="00940DA2"/>
    <w:rsid w:val="00941FBD"/>
    <w:rsid w:val="00966A65"/>
    <w:rsid w:val="009754CE"/>
    <w:rsid w:val="009A0CDD"/>
    <w:rsid w:val="009A77CD"/>
    <w:rsid w:val="009B2735"/>
    <w:rsid w:val="009C0AB5"/>
    <w:rsid w:val="009D22E4"/>
    <w:rsid w:val="009D5959"/>
    <w:rsid w:val="00A00A23"/>
    <w:rsid w:val="00A0686D"/>
    <w:rsid w:val="00A13E55"/>
    <w:rsid w:val="00A14768"/>
    <w:rsid w:val="00A2377B"/>
    <w:rsid w:val="00A30DB0"/>
    <w:rsid w:val="00A37501"/>
    <w:rsid w:val="00A37E9C"/>
    <w:rsid w:val="00A40854"/>
    <w:rsid w:val="00A439D5"/>
    <w:rsid w:val="00A43D5C"/>
    <w:rsid w:val="00A4546A"/>
    <w:rsid w:val="00A55D34"/>
    <w:rsid w:val="00A70057"/>
    <w:rsid w:val="00A85878"/>
    <w:rsid w:val="00AA0BAD"/>
    <w:rsid w:val="00AC0C60"/>
    <w:rsid w:val="00AC5C63"/>
    <w:rsid w:val="00AC69A7"/>
    <w:rsid w:val="00AC6E7B"/>
    <w:rsid w:val="00AD07C7"/>
    <w:rsid w:val="00AE08A0"/>
    <w:rsid w:val="00B1052D"/>
    <w:rsid w:val="00B20F0E"/>
    <w:rsid w:val="00B32C72"/>
    <w:rsid w:val="00B34300"/>
    <w:rsid w:val="00B4332D"/>
    <w:rsid w:val="00B506EC"/>
    <w:rsid w:val="00B50708"/>
    <w:rsid w:val="00B518E9"/>
    <w:rsid w:val="00B52D75"/>
    <w:rsid w:val="00B63D9A"/>
    <w:rsid w:val="00B76A03"/>
    <w:rsid w:val="00B85F9B"/>
    <w:rsid w:val="00BA1114"/>
    <w:rsid w:val="00BB345E"/>
    <w:rsid w:val="00BC1132"/>
    <w:rsid w:val="00BD1B39"/>
    <w:rsid w:val="00BD7BC4"/>
    <w:rsid w:val="00BE1717"/>
    <w:rsid w:val="00BE3562"/>
    <w:rsid w:val="00BE78E3"/>
    <w:rsid w:val="00C115C8"/>
    <w:rsid w:val="00C11A49"/>
    <w:rsid w:val="00C13DCD"/>
    <w:rsid w:val="00C21361"/>
    <w:rsid w:val="00C24CFA"/>
    <w:rsid w:val="00C26D3B"/>
    <w:rsid w:val="00C61042"/>
    <w:rsid w:val="00C6243A"/>
    <w:rsid w:val="00C62916"/>
    <w:rsid w:val="00C649AC"/>
    <w:rsid w:val="00C67B3A"/>
    <w:rsid w:val="00C801A7"/>
    <w:rsid w:val="00CA6D2D"/>
    <w:rsid w:val="00CB6D05"/>
    <w:rsid w:val="00CC05E6"/>
    <w:rsid w:val="00CC5C98"/>
    <w:rsid w:val="00CD5A21"/>
    <w:rsid w:val="00CE17E4"/>
    <w:rsid w:val="00CE3B65"/>
    <w:rsid w:val="00CE53EB"/>
    <w:rsid w:val="00CF7389"/>
    <w:rsid w:val="00D02BAD"/>
    <w:rsid w:val="00D05056"/>
    <w:rsid w:val="00D2099F"/>
    <w:rsid w:val="00D2598F"/>
    <w:rsid w:val="00D27342"/>
    <w:rsid w:val="00D43B04"/>
    <w:rsid w:val="00D53B5B"/>
    <w:rsid w:val="00D549F3"/>
    <w:rsid w:val="00D641AA"/>
    <w:rsid w:val="00D66157"/>
    <w:rsid w:val="00D72C32"/>
    <w:rsid w:val="00D77012"/>
    <w:rsid w:val="00DB136B"/>
    <w:rsid w:val="00DB7452"/>
    <w:rsid w:val="00DC585F"/>
    <w:rsid w:val="00DD09E7"/>
    <w:rsid w:val="00DD0D73"/>
    <w:rsid w:val="00DE4832"/>
    <w:rsid w:val="00DF10EB"/>
    <w:rsid w:val="00DF2F5C"/>
    <w:rsid w:val="00E0444A"/>
    <w:rsid w:val="00E123FD"/>
    <w:rsid w:val="00E13AAD"/>
    <w:rsid w:val="00E2067C"/>
    <w:rsid w:val="00E212EF"/>
    <w:rsid w:val="00E23A15"/>
    <w:rsid w:val="00E23B5D"/>
    <w:rsid w:val="00E26AB2"/>
    <w:rsid w:val="00E3429A"/>
    <w:rsid w:val="00E52F25"/>
    <w:rsid w:val="00E5529B"/>
    <w:rsid w:val="00E869BB"/>
    <w:rsid w:val="00E923DD"/>
    <w:rsid w:val="00E9600B"/>
    <w:rsid w:val="00EB6A0A"/>
    <w:rsid w:val="00EB6BC4"/>
    <w:rsid w:val="00EF6234"/>
    <w:rsid w:val="00F02CCC"/>
    <w:rsid w:val="00F05E09"/>
    <w:rsid w:val="00F07E12"/>
    <w:rsid w:val="00F17312"/>
    <w:rsid w:val="00F236CC"/>
    <w:rsid w:val="00F2655D"/>
    <w:rsid w:val="00F34082"/>
    <w:rsid w:val="00F36BC0"/>
    <w:rsid w:val="00F453B6"/>
    <w:rsid w:val="00F45C7D"/>
    <w:rsid w:val="00F5342A"/>
    <w:rsid w:val="00F61DA4"/>
    <w:rsid w:val="00F8366B"/>
    <w:rsid w:val="00F842A6"/>
    <w:rsid w:val="00FA4D30"/>
    <w:rsid w:val="00FB3BA1"/>
    <w:rsid w:val="00FB4DF7"/>
    <w:rsid w:val="00FB7974"/>
    <w:rsid w:val="00FC151C"/>
    <w:rsid w:val="00FD5560"/>
    <w:rsid w:val="00FE2164"/>
    <w:rsid w:val="00FF032F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3E331"/>
  <w15:docId w15:val="{924417F5-7116-42DD-A5BA-80D7831B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sz w:val="72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sz w:val="32"/>
    </w:rPr>
  </w:style>
  <w:style w:type="paragraph" w:styleId="Heading5">
    <w:name w:val="heading 5"/>
    <w:basedOn w:val="Normal"/>
    <w:next w:val="Normal"/>
    <w:qFormat/>
    <w:pPr>
      <w:keepNext/>
      <w:ind w:left="567"/>
      <w:outlineLvl w:val="4"/>
    </w:pPr>
    <w:rPr>
      <w:rFonts w:ascii="Comic Sans MS" w:hAnsi="Comic Sans MS"/>
      <w:b/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b/>
      <w:color w:val="0000FF"/>
    </w:rPr>
  </w:style>
  <w:style w:type="paragraph" w:styleId="BlockText">
    <w:name w:val="Block Text"/>
    <w:basedOn w:val="Normal"/>
    <w:pPr>
      <w:ind w:left="851" w:right="1956"/>
      <w:jc w:val="both"/>
    </w:pPr>
    <w:rPr>
      <w:b/>
    </w:rPr>
  </w:style>
  <w:style w:type="paragraph" w:styleId="BodyText2">
    <w:name w:val="Body Text 2"/>
    <w:basedOn w:val="Normal"/>
    <w:rPr>
      <w:b/>
      <w:szCs w:val="24"/>
    </w:rPr>
  </w:style>
  <w:style w:type="paragraph" w:styleId="BodyText3">
    <w:name w:val="Body Text 3"/>
    <w:basedOn w:val="Normal"/>
    <w:rPr>
      <w:b/>
      <w:color w:val="FF0000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8587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B0C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0C7E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B0C7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22DD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3619A"/>
    <w:rPr>
      <w:rFonts w:ascii="Arial" w:hAnsi="Arial"/>
      <w:sz w:val="24"/>
      <w:lang w:eastAsia="en-US"/>
    </w:rPr>
  </w:style>
  <w:style w:type="table" w:styleId="TableGrid">
    <w:name w:val="Table Grid"/>
    <w:basedOn w:val="TableNormal"/>
    <w:rsid w:val="00397E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1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nquiries@e-learningservice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ymcanorfolk.sharepoint.com/sites/e-Learning/Shared%20Documents/General/BUSINESS%20DEVELOPMENT/FORMS/2026-2027/E-Learning-Service-Terms-Conditions-2026-27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-learningservice.org/provision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.duma\YMCA%20Norfolk\E-Learning%20Service%20-%20Documents\General\BUSINESS%20DEVELOPMENT\FORMS\2024-2025\ELS%20REFERRAL%20FORM%20ACADEMIC%20YEAR%202024-2025%20(MN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276eaec-059f-426e-b691-6bcc9a399471">
      <Terms xmlns="http://schemas.microsoft.com/office/infopath/2007/PartnerControls"/>
    </lcf76f155ced4ddcb4097134ff3c332f>
    <_ip_UnifiedCompliancePolicyProperties xmlns="http://schemas.microsoft.com/sharepoint/v3" xsi:nil="true"/>
    <TaxCatchAll xmlns="c508a3fb-4cca-429d-ae22-309c205764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61D67D7AC70243AF52CE3FBAC097A2" ma:contentTypeVersion="20" ma:contentTypeDescription="Create a new document." ma:contentTypeScope="" ma:versionID="98198daaf9a2a5d499fae90ad3154c41">
  <xsd:schema xmlns:xsd="http://www.w3.org/2001/XMLSchema" xmlns:xs="http://www.w3.org/2001/XMLSchema" xmlns:p="http://schemas.microsoft.com/office/2006/metadata/properties" xmlns:ns1="http://schemas.microsoft.com/sharepoint/v3" xmlns:ns2="6276eaec-059f-426e-b691-6bcc9a399471" xmlns:ns3="c508a3fb-4cca-429d-ae22-309c20576435" targetNamespace="http://schemas.microsoft.com/office/2006/metadata/properties" ma:root="true" ma:fieldsID="f31e70f7b6d6039c612fa3d9df7a02ca" ns1:_="" ns2:_="" ns3:_="">
    <xsd:import namespace="http://schemas.microsoft.com/sharepoint/v3"/>
    <xsd:import namespace="6276eaec-059f-426e-b691-6bcc9a399471"/>
    <xsd:import namespace="c508a3fb-4cca-429d-ae22-309c20576435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6eaec-059f-426e-b691-6bcc9a3994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4b68818-698e-4675-81b5-5aeb329eb2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8a3fb-4cca-429d-ae22-309c2057643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2a8424f-73bd-41ad-b0f5-cc5b270e6f5e}" ma:internalName="TaxCatchAll" ma:showField="CatchAllData" ma:web="c508a3fb-4cca-429d-ae22-309c205764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5AB58-36E1-45D3-AABD-CDC36DEA02F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276eaec-059f-426e-b691-6bcc9a399471"/>
    <ds:schemaRef ds:uri="c508a3fb-4cca-429d-ae22-309c20576435"/>
  </ds:schemaRefs>
</ds:datastoreItem>
</file>

<file path=customXml/itemProps2.xml><?xml version="1.0" encoding="utf-8"?>
<ds:datastoreItem xmlns:ds="http://schemas.openxmlformats.org/officeDocument/2006/customXml" ds:itemID="{7C73C096-E726-4AEF-A02F-2C112FFA3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FB32D1-451D-4651-B807-16B0E74B0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276eaec-059f-426e-b691-6bcc9a399471"/>
    <ds:schemaRef ds:uri="c508a3fb-4cca-429d-ae22-309c205764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ELS REFERRAL FORM ACADEMIC YEAR 2024-2025 (MN)</Template>
  <TotalTime>41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VTS</Company>
  <LinksUpToDate>false</LinksUpToDate>
  <CharactersWithSpaces>6884</CharactersWithSpaces>
  <SharedDoc>false</SharedDoc>
  <HLinks>
    <vt:vector size="18" baseType="variant">
      <vt:variant>
        <vt:i4>6815774</vt:i4>
      </vt:variant>
      <vt:variant>
        <vt:i4>219</vt:i4>
      </vt:variant>
      <vt:variant>
        <vt:i4>0</vt:i4>
      </vt:variant>
      <vt:variant>
        <vt:i4>5</vt:i4>
      </vt:variant>
      <vt:variant>
        <vt:lpwstr>mailto:enquiries@e-learningservice.org</vt:lpwstr>
      </vt:variant>
      <vt:variant>
        <vt:lpwstr/>
      </vt:variant>
      <vt:variant>
        <vt:i4>6684779</vt:i4>
      </vt:variant>
      <vt:variant>
        <vt:i4>210</vt:i4>
      </vt:variant>
      <vt:variant>
        <vt:i4>0</vt:i4>
      </vt:variant>
      <vt:variant>
        <vt:i4>5</vt:i4>
      </vt:variant>
      <vt:variant>
        <vt:lpwstr>https://ymcanorfolk.sharepoint.com/sites/e-Learning/Shared Documents/General/BUSINESS DEVELOPMENT/FORMS/2025-2026/E-Learning-Service-Terms-Conditions-2025-26.docx</vt:lpwstr>
      </vt:variant>
      <vt:variant>
        <vt:lpwstr/>
      </vt:variant>
      <vt:variant>
        <vt:i4>1114204</vt:i4>
      </vt:variant>
      <vt:variant>
        <vt:i4>129</vt:i4>
      </vt:variant>
      <vt:variant>
        <vt:i4>0</vt:i4>
      </vt:variant>
      <vt:variant>
        <vt:i4>5</vt:i4>
      </vt:variant>
      <vt:variant>
        <vt:lpwstr>https://e-learningservice.org/provision/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Duma</dc:creator>
  <cp:keywords/>
  <cp:lastModifiedBy>Russell Cole</cp:lastModifiedBy>
  <cp:revision>39</cp:revision>
  <cp:lastPrinted>2016-06-28T14:59:00Z</cp:lastPrinted>
  <dcterms:created xsi:type="dcterms:W3CDTF">2026-07-01T10:05:00Z</dcterms:created>
  <dcterms:modified xsi:type="dcterms:W3CDTF">2026-09-09T11:03:00Z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temID">
    <vt:i4>6180180</vt:i4>
  </property>
  <property fmtid="{D5CDD505-2E9C-101B-9397-08002B2CF9AE}" pid="3" name="ContentTypeId">
    <vt:lpwstr>0x010100FA61D67D7AC70243AF52CE3FBAC097A2</vt:lpwstr>
  </property>
  <property fmtid="{D5CDD505-2E9C-101B-9397-08002B2CF9AE}" pid="4" name="MediaServiceImageTags">
    <vt:lpwstr/>
  </property>
</Properties>
</file>